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45139" w14:textId="059F881F" w:rsidR="00C0222D" w:rsidRPr="00877BF8" w:rsidRDefault="00F740A5">
      <w:pPr>
        <w:pStyle w:val="berschrift1ohneNummerierung"/>
        <w:rPr>
          <w:lang w:val="de-DE"/>
        </w:rPr>
      </w:pPr>
      <w:r w:rsidRPr="00877BF8">
        <w:rPr>
          <w:lang w:val="de-DE"/>
        </w:rPr>
        <w:t xml:space="preserve">Vorlage für </w:t>
      </w:r>
      <w:r w:rsidR="008532ED">
        <w:rPr>
          <w:lang w:val="de-DE"/>
        </w:rPr>
        <w:t>den Abstract</w:t>
      </w:r>
    </w:p>
    <w:p w14:paraId="41DCA783" w14:textId="15B2F1AE" w:rsidR="00C0222D" w:rsidRDefault="00F740A5">
      <w:r>
        <w:t xml:space="preserve">Bitte nutzen Sie diese Datei als Formatvorlage für Ihren </w:t>
      </w:r>
      <w:r w:rsidR="008532ED">
        <w:t>Abstract</w:t>
      </w:r>
      <w:r>
        <w:t>. Ändern Sie nur den Inhalt; das Seitenlayout und die Formatvorlagen sind vorgegeben. Entfernen Sie Hinweis-Texte vor der Abgabe.</w:t>
      </w:r>
    </w:p>
    <w:p w14:paraId="49132215" w14:textId="77777777" w:rsidR="00C0222D" w:rsidRDefault="00F740A5">
      <w:pPr>
        <w:pStyle w:val="berschrift2ohneNummerierung"/>
      </w:pPr>
      <w:r>
        <w:t>Kurz-Checkliste</w:t>
      </w:r>
    </w:p>
    <w:p w14:paraId="7E0F6321" w14:textId="67596A4E" w:rsidR="00B664F8" w:rsidRPr="008532ED" w:rsidRDefault="00B664F8" w:rsidP="00B664F8">
      <w:pPr>
        <w:pStyle w:val="Aufzhlungenkurzbis2Zeilen"/>
        <w:rPr>
          <w:lang w:val="de-DE"/>
        </w:rPr>
      </w:pPr>
      <w:r w:rsidRPr="008532ED">
        <w:rPr>
          <w:lang w:val="de-DE"/>
        </w:rPr>
        <w:t xml:space="preserve">Umfang: </w:t>
      </w:r>
      <w:r w:rsidR="008532ED" w:rsidRPr="008532ED">
        <w:rPr>
          <w:lang w:val="de-DE"/>
        </w:rPr>
        <w:t>maximal 500 Wörter + maximal e</w:t>
      </w:r>
      <w:r w:rsidR="008532ED">
        <w:rPr>
          <w:lang w:val="de-DE"/>
        </w:rPr>
        <w:t>ine Abbildung + beliebig viele Quellen</w:t>
      </w:r>
    </w:p>
    <w:p w14:paraId="2F5AF195" w14:textId="2F7D9DFA" w:rsidR="00B664F8" w:rsidRDefault="00B664F8" w:rsidP="00ED6625">
      <w:pPr>
        <w:pStyle w:val="Aufzhlungenkurzbis2Zeilen"/>
        <w:rPr>
          <w:lang w:val="de-DE"/>
        </w:rPr>
      </w:pPr>
      <w:r w:rsidRPr="00B664F8">
        <w:rPr>
          <w:lang w:val="de-DE"/>
        </w:rPr>
        <w:t xml:space="preserve">Zitierstil: </w:t>
      </w:r>
      <w:proofErr w:type="spellStart"/>
      <w:r w:rsidR="008532ED">
        <w:t>freie</w:t>
      </w:r>
      <w:proofErr w:type="spellEnd"/>
      <w:r w:rsidR="008532ED">
        <w:t xml:space="preserve"> </w:t>
      </w:r>
      <w:proofErr w:type="spellStart"/>
      <w:r w:rsidR="008532ED">
        <w:t>Auswahl</w:t>
      </w:r>
      <w:proofErr w:type="spellEnd"/>
    </w:p>
    <w:p w14:paraId="4EF2C010" w14:textId="77777777" w:rsidR="00B664F8" w:rsidRPr="00B664F8" w:rsidRDefault="00B664F8" w:rsidP="00ED6625">
      <w:pPr>
        <w:pStyle w:val="Aufzhlungenkurzbis2Zeilen"/>
        <w:rPr>
          <w:lang w:val="de-DE"/>
        </w:rPr>
      </w:pPr>
      <w:r w:rsidRPr="00B664F8">
        <w:rPr>
          <w:lang w:val="de-DE"/>
        </w:rPr>
        <w:t>Titel: kein Punkt am Ende des Titels</w:t>
      </w:r>
    </w:p>
    <w:p w14:paraId="51BF04F8" w14:textId="666498D5" w:rsidR="00B664F8" w:rsidRDefault="00B664F8" w:rsidP="00B664F8">
      <w:pPr>
        <w:pStyle w:val="Aufzhlungenkurzbis2Zeilen"/>
        <w:rPr>
          <w:lang w:val="de-DE"/>
        </w:rPr>
      </w:pPr>
      <w:r w:rsidRPr="00B664F8">
        <w:rPr>
          <w:lang w:val="de-DE"/>
        </w:rPr>
        <w:t>Titel: Großschreibung nur für Substantive und Eigennamen sowie das erste Wort</w:t>
      </w:r>
    </w:p>
    <w:p w14:paraId="7D1AF23C" w14:textId="6E0A18D0" w:rsidR="00B664F8" w:rsidRPr="00B664F8" w:rsidRDefault="00B664F8" w:rsidP="00B664F8">
      <w:pPr>
        <w:pStyle w:val="Aufzhlungenkurzbis2Zeilen"/>
        <w:rPr>
          <w:lang w:val="de-DE"/>
        </w:rPr>
      </w:pPr>
      <w:r w:rsidRPr="00B664F8">
        <w:rPr>
          <w:lang w:val="de-DE"/>
        </w:rPr>
        <w:t>Vor Abgabe: Kommentare entfernen</w:t>
      </w:r>
    </w:p>
    <w:p w14:paraId="78B6A1B7" w14:textId="63DEB7E8" w:rsidR="00075856" w:rsidRPr="001809FE" w:rsidRDefault="008532ED" w:rsidP="001809FE">
      <w:pPr>
        <w:pStyle w:val="Aufzhlungenkurzbis2Zeilen"/>
        <w:rPr>
          <w:lang w:val="de-DE"/>
        </w:rPr>
      </w:pPr>
      <w:r w:rsidRPr="008532ED">
        <w:rPr>
          <w:lang w:val="de-DE"/>
        </w:rPr>
        <w:t>Abstract als PDF einreichen</w:t>
      </w:r>
    </w:p>
    <w:p w14:paraId="1166EFD4" w14:textId="4547EE03" w:rsidR="00075856" w:rsidRDefault="00075856" w:rsidP="001809FE">
      <w:pPr>
        <w:pStyle w:val="berschrift1ohneNummerierung"/>
      </w:pPr>
      <w:r w:rsidRPr="00075856">
        <w:t xml:space="preserve">Template for </w:t>
      </w:r>
      <w:r w:rsidR="008532ED">
        <w:t>the Abstract</w:t>
      </w:r>
      <w:r w:rsidRPr="00075856">
        <w:t xml:space="preserve"> </w:t>
      </w:r>
    </w:p>
    <w:p w14:paraId="350B65B8" w14:textId="6CF7446D" w:rsidR="00075856" w:rsidRPr="00075856" w:rsidRDefault="00075856" w:rsidP="00075856">
      <w:pPr>
        <w:rPr>
          <w:lang w:val="en-US"/>
        </w:rPr>
      </w:pPr>
      <w:r w:rsidRPr="004A34B4">
        <w:rPr>
          <w:lang w:val="en-US"/>
        </w:rPr>
        <w:t xml:space="preserve">Please use this file as the formatting template for your </w:t>
      </w:r>
      <w:r w:rsidR="008532ED">
        <w:rPr>
          <w:lang w:val="en-US"/>
        </w:rPr>
        <w:t>abstract</w:t>
      </w:r>
      <w:r w:rsidRPr="004A34B4">
        <w:rPr>
          <w:lang w:val="en-US"/>
        </w:rPr>
        <w:t xml:space="preserve">. Change the content only; page layout and styles are predefined. </w:t>
      </w:r>
      <w:r w:rsidRPr="00075856">
        <w:rPr>
          <w:lang w:val="en-US"/>
        </w:rPr>
        <w:t>Remove all instruction notes before submission.</w:t>
      </w:r>
    </w:p>
    <w:p w14:paraId="114A052F" w14:textId="77777777" w:rsidR="00075856" w:rsidRPr="00075856" w:rsidRDefault="00075856" w:rsidP="00075856">
      <w:pPr>
        <w:pStyle w:val="berschrift2ohneNummerierung"/>
        <w:rPr>
          <w:rFonts w:eastAsiaTheme="minorHAnsi" w:cstheme="minorBidi"/>
          <w:color w:val="auto"/>
          <w:sz w:val="20"/>
          <w:szCs w:val="22"/>
        </w:rPr>
      </w:pPr>
      <w:r w:rsidRPr="00075856">
        <w:t xml:space="preserve">Quick </w:t>
      </w:r>
      <w:proofErr w:type="spellStart"/>
      <w:r w:rsidRPr="00075856">
        <w:t>checklist</w:t>
      </w:r>
      <w:proofErr w:type="spellEnd"/>
    </w:p>
    <w:p w14:paraId="5FB59E89" w14:textId="12B40FC0" w:rsidR="00075856" w:rsidRPr="001809FE" w:rsidRDefault="00075856" w:rsidP="001809FE">
      <w:pPr>
        <w:pStyle w:val="Aufzhlungenkurzbis2Zeilen"/>
      </w:pPr>
      <w:r w:rsidRPr="001809FE">
        <w:t xml:space="preserve">Length: </w:t>
      </w:r>
      <w:r w:rsidR="001809FE" w:rsidRPr="001809FE">
        <w:t>maximum 500 words + maximum one illustration + any number of sources</w:t>
      </w:r>
    </w:p>
    <w:p w14:paraId="73F0FEB3" w14:textId="77777777" w:rsidR="001809FE" w:rsidRPr="001809FE" w:rsidRDefault="001809FE" w:rsidP="001809FE">
      <w:pPr>
        <w:pStyle w:val="Aufzhlungenkurzbis2Zeilen"/>
      </w:pPr>
      <w:r w:rsidRPr="001809FE">
        <w:t>Citation style: free choice</w:t>
      </w:r>
    </w:p>
    <w:p w14:paraId="089315B8" w14:textId="7FC9989F" w:rsidR="00075856" w:rsidRPr="001809FE" w:rsidRDefault="00075856" w:rsidP="001809FE">
      <w:pPr>
        <w:pStyle w:val="Aufzhlungenkurzbis2Zeilen"/>
      </w:pPr>
      <w:r w:rsidRPr="001809FE">
        <w:t>Title: no period at the end of the title</w:t>
      </w:r>
    </w:p>
    <w:p w14:paraId="0DB4D9E9" w14:textId="4195E1F0" w:rsidR="00075856" w:rsidRPr="001809FE" w:rsidRDefault="00075856" w:rsidP="00075856">
      <w:pPr>
        <w:pStyle w:val="Aufzhlungenkurzbis2Zeilen"/>
      </w:pPr>
      <w:r w:rsidRPr="001809FE">
        <w:lastRenderedPageBreak/>
        <w:t>Title capitalization: title case</w:t>
      </w:r>
    </w:p>
    <w:p w14:paraId="3AE64F56" w14:textId="22C177D2" w:rsidR="00075856" w:rsidRPr="001809FE" w:rsidRDefault="00075856" w:rsidP="00075856">
      <w:pPr>
        <w:pStyle w:val="Aufzhlungenkurzbis2Zeilen"/>
      </w:pPr>
      <w:r w:rsidRPr="001809FE">
        <w:t>Before submission: remove comments</w:t>
      </w:r>
    </w:p>
    <w:p w14:paraId="4644F56B" w14:textId="195DE7ED" w:rsidR="00075856" w:rsidRPr="001809FE" w:rsidRDefault="001809FE" w:rsidP="001809FE">
      <w:pPr>
        <w:pStyle w:val="Aufzhlungenkurzbis2Zeilen"/>
      </w:pPr>
      <w:r w:rsidRPr="001809FE">
        <w:t>Submit abstract as PDF</w:t>
      </w:r>
    </w:p>
    <w:p w14:paraId="5E87F58B" w14:textId="77777777" w:rsidR="00245B4D" w:rsidRPr="001809FE" w:rsidRDefault="00245B4D" w:rsidP="005F3FCD">
      <w:pPr>
        <w:pStyle w:val="berschrift1Artikel"/>
      </w:pPr>
      <w:bookmarkStart w:id="0" w:name="_Toc486586793"/>
      <w:bookmarkEnd w:id="0"/>
      <w:proofErr w:type="spellStart"/>
      <w:r w:rsidRPr="001809FE">
        <w:t>Titel</w:t>
      </w:r>
      <w:proofErr w:type="spellEnd"/>
      <w:r w:rsidRPr="001809FE">
        <w:t xml:space="preserve"> des </w:t>
      </w:r>
      <w:proofErr w:type="spellStart"/>
      <w:r w:rsidRPr="001809FE">
        <w:t>Beitrags</w:t>
      </w:r>
      <w:proofErr w:type="spellEnd"/>
    </w:p>
    <w:p w14:paraId="052BAA1C" w14:textId="7201E3FE" w:rsidR="00EA3EC5" w:rsidRPr="00EA3EC5" w:rsidRDefault="00EA3EC5" w:rsidP="00EA3EC5">
      <w:pPr>
        <w:pStyle w:val="berschrift1Artikel"/>
      </w:pPr>
      <w:bookmarkStart w:id="1" w:name="_Toc486586794"/>
      <w:bookmarkEnd w:id="1"/>
      <w:r w:rsidRPr="00EA3EC5">
        <w:t xml:space="preserve">Title of </w:t>
      </w:r>
      <w:r w:rsidR="003760BB">
        <w:t>t</w:t>
      </w:r>
      <w:r w:rsidRPr="00EA3EC5">
        <w:t>he article</w:t>
      </w:r>
    </w:p>
    <w:p w14:paraId="64490DA3" w14:textId="2D606144" w:rsidR="00245B4D" w:rsidRDefault="00245B4D" w:rsidP="005F3FCD">
      <w:pPr>
        <w:pStyle w:val="berschrift1ohneNummerierung"/>
        <w:rPr>
          <w:lang w:val="de-DE"/>
        </w:rPr>
      </w:pPr>
      <w:r w:rsidRPr="00877BF8">
        <w:rPr>
          <w:lang w:val="de-DE"/>
        </w:rPr>
        <w:t>Kurzfassung / Abstract</w:t>
      </w:r>
    </w:p>
    <w:p w14:paraId="65804105" w14:textId="355F2473" w:rsidR="008532ED" w:rsidRPr="008532ED" w:rsidRDefault="008532ED" w:rsidP="008532ED">
      <w:proofErr w:type="spellStart"/>
      <w:r w:rsidRPr="008532ED">
        <w:t>Ut</w:t>
      </w:r>
      <w:proofErr w:type="spellEnd"/>
      <w:r w:rsidRPr="008532ED">
        <w:t xml:space="preserve"> non </w:t>
      </w:r>
      <w:proofErr w:type="spellStart"/>
      <w:r w:rsidRPr="008532ED">
        <w:t>enim</w:t>
      </w:r>
      <w:proofErr w:type="spellEnd"/>
      <w:r w:rsidRPr="008532ED">
        <w:t xml:space="preserve"> </w:t>
      </w:r>
      <w:proofErr w:type="spellStart"/>
      <w:r w:rsidRPr="008532ED">
        <w:t>eleifend</w:t>
      </w:r>
      <w:proofErr w:type="spellEnd"/>
      <w:r w:rsidRPr="008532ED">
        <w:t xml:space="preserve"> </w:t>
      </w:r>
      <w:proofErr w:type="spellStart"/>
      <w:r w:rsidRPr="008532ED">
        <w:t>felis</w:t>
      </w:r>
      <w:proofErr w:type="spellEnd"/>
      <w:r w:rsidRPr="008532ED">
        <w:t xml:space="preserve"> </w:t>
      </w:r>
      <w:proofErr w:type="spellStart"/>
      <w:r w:rsidRPr="008532ED">
        <w:t>pretium</w:t>
      </w:r>
      <w:proofErr w:type="spellEnd"/>
      <w:r w:rsidRPr="008532ED">
        <w:t xml:space="preserve"> </w:t>
      </w:r>
      <w:proofErr w:type="spellStart"/>
      <w:r w:rsidRPr="008532ED">
        <w:t>feugiat</w:t>
      </w:r>
      <w:proofErr w:type="spellEnd"/>
      <w:r w:rsidRPr="008532ED">
        <w:t xml:space="preserve">. </w:t>
      </w:r>
      <w:proofErr w:type="spellStart"/>
      <w:r w:rsidRPr="001809FE">
        <w:rPr>
          <w:lang w:val="en-US"/>
        </w:rPr>
        <w:t>Vivamus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quis</w:t>
      </w:r>
      <w:proofErr w:type="spellEnd"/>
      <w:r w:rsidRPr="001809FE">
        <w:rPr>
          <w:lang w:val="en-US"/>
        </w:rPr>
        <w:t xml:space="preserve"> mi. </w:t>
      </w:r>
      <w:proofErr w:type="spellStart"/>
      <w:r w:rsidRPr="001809FE">
        <w:rPr>
          <w:lang w:val="en-US"/>
        </w:rPr>
        <w:t>Phasellus</w:t>
      </w:r>
      <w:proofErr w:type="spellEnd"/>
      <w:r w:rsidRPr="001809FE">
        <w:rPr>
          <w:lang w:val="en-US"/>
        </w:rPr>
        <w:t xml:space="preserve"> a est. </w:t>
      </w:r>
      <w:proofErr w:type="spellStart"/>
      <w:r w:rsidRPr="001809FE">
        <w:rPr>
          <w:lang w:val="en-US"/>
        </w:rPr>
        <w:t>Phasellus</w:t>
      </w:r>
      <w:proofErr w:type="spellEnd"/>
      <w:r w:rsidRPr="001809FE">
        <w:rPr>
          <w:lang w:val="en-US"/>
        </w:rPr>
        <w:t xml:space="preserve"> magna. In </w:t>
      </w:r>
      <w:proofErr w:type="spellStart"/>
      <w:r w:rsidRPr="001809FE">
        <w:rPr>
          <w:lang w:val="en-US"/>
        </w:rPr>
        <w:t>hac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habitasse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platea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dictumst</w:t>
      </w:r>
      <w:proofErr w:type="spellEnd"/>
      <w:r w:rsidRPr="001809FE">
        <w:rPr>
          <w:lang w:val="en-US"/>
        </w:rPr>
        <w:t xml:space="preserve">. </w:t>
      </w:r>
      <w:proofErr w:type="spellStart"/>
      <w:r w:rsidRPr="001809FE">
        <w:rPr>
          <w:lang w:val="en-US"/>
        </w:rPr>
        <w:t>Curabitur</w:t>
      </w:r>
      <w:proofErr w:type="spellEnd"/>
      <w:r w:rsidRPr="001809FE">
        <w:rPr>
          <w:lang w:val="en-US"/>
        </w:rPr>
        <w:t xml:space="preserve"> at </w:t>
      </w:r>
      <w:proofErr w:type="spellStart"/>
      <w:r w:rsidRPr="001809FE">
        <w:rPr>
          <w:lang w:val="en-US"/>
        </w:rPr>
        <w:t>lacus</w:t>
      </w:r>
      <w:proofErr w:type="spellEnd"/>
      <w:r w:rsidRPr="001809FE">
        <w:rPr>
          <w:lang w:val="en-US"/>
        </w:rPr>
        <w:t xml:space="preserve"> ac </w:t>
      </w:r>
      <w:proofErr w:type="spellStart"/>
      <w:r w:rsidRPr="001809FE">
        <w:rPr>
          <w:lang w:val="en-US"/>
        </w:rPr>
        <w:t>velit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ornare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lobortis</w:t>
      </w:r>
      <w:proofErr w:type="spellEnd"/>
      <w:r w:rsidRPr="001809FE">
        <w:rPr>
          <w:lang w:val="en-US"/>
        </w:rPr>
        <w:t xml:space="preserve">. </w:t>
      </w:r>
      <w:proofErr w:type="spellStart"/>
      <w:r w:rsidRPr="001809FE">
        <w:rPr>
          <w:lang w:val="en-US"/>
        </w:rPr>
        <w:t>Curabitur</w:t>
      </w:r>
      <w:proofErr w:type="spellEnd"/>
      <w:r w:rsidRPr="001809FE">
        <w:rPr>
          <w:lang w:val="en-US"/>
        </w:rPr>
        <w:t xml:space="preserve"> a </w:t>
      </w:r>
      <w:proofErr w:type="spellStart"/>
      <w:r w:rsidRPr="001809FE">
        <w:rPr>
          <w:lang w:val="en-US"/>
        </w:rPr>
        <w:t>felis</w:t>
      </w:r>
      <w:proofErr w:type="spellEnd"/>
      <w:r w:rsidRPr="001809FE">
        <w:rPr>
          <w:lang w:val="en-US"/>
        </w:rPr>
        <w:t xml:space="preserve"> in </w:t>
      </w:r>
      <w:proofErr w:type="spellStart"/>
      <w:r w:rsidRPr="001809FE">
        <w:rPr>
          <w:lang w:val="en-US"/>
        </w:rPr>
        <w:t>nunc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fringilla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tristique</w:t>
      </w:r>
      <w:proofErr w:type="spellEnd"/>
      <w:r w:rsidRPr="001809FE">
        <w:rPr>
          <w:lang w:val="en-US"/>
        </w:rPr>
        <w:t xml:space="preserve">. Morbi </w:t>
      </w:r>
      <w:proofErr w:type="spellStart"/>
      <w:r w:rsidRPr="001809FE">
        <w:rPr>
          <w:lang w:val="en-US"/>
        </w:rPr>
        <w:t>mattis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ullamcorper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velit</w:t>
      </w:r>
      <w:proofErr w:type="spellEnd"/>
      <w:r w:rsidRPr="001809FE">
        <w:rPr>
          <w:lang w:val="en-US"/>
        </w:rPr>
        <w:t xml:space="preserve">. </w:t>
      </w:r>
      <w:proofErr w:type="spellStart"/>
      <w:r w:rsidRPr="001809FE">
        <w:rPr>
          <w:lang w:val="en-US"/>
        </w:rPr>
        <w:t>Phasellus</w:t>
      </w:r>
      <w:proofErr w:type="spellEnd"/>
      <w:r w:rsidRPr="001809FE">
        <w:rPr>
          <w:lang w:val="en-US"/>
        </w:rPr>
        <w:t xml:space="preserve"> gravida semper nisi. </w:t>
      </w:r>
      <w:proofErr w:type="spellStart"/>
      <w:r w:rsidRPr="001809FE">
        <w:rPr>
          <w:lang w:val="en-US"/>
        </w:rPr>
        <w:t>Nullam</w:t>
      </w:r>
      <w:proofErr w:type="spellEnd"/>
      <w:r w:rsidRPr="001809FE">
        <w:rPr>
          <w:lang w:val="en-US"/>
        </w:rPr>
        <w:t xml:space="preserve"> vel sem. </w:t>
      </w:r>
      <w:proofErr w:type="spellStart"/>
      <w:r w:rsidRPr="001809FE">
        <w:rPr>
          <w:lang w:val="en-US"/>
        </w:rPr>
        <w:t>Pellentesque</w:t>
      </w:r>
      <w:proofErr w:type="spellEnd"/>
      <w:r w:rsidRPr="001809FE">
        <w:rPr>
          <w:lang w:val="en-US"/>
        </w:rPr>
        <w:t xml:space="preserve"> libero </w:t>
      </w:r>
      <w:proofErr w:type="spellStart"/>
      <w:r w:rsidRPr="001809FE">
        <w:rPr>
          <w:lang w:val="en-US"/>
        </w:rPr>
        <w:t>tortor</w:t>
      </w:r>
      <w:proofErr w:type="spellEnd"/>
      <w:r w:rsidRPr="001809FE">
        <w:rPr>
          <w:lang w:val="en-US"/>
        </w:rPr>
        <w:t xml:space="preserve">, </w:t>
      </w:r>
      <w:proofErr w:type="spellStart"/>
      <w:r w:rsidRPr="001809FE">
        <w:rPr>
          <w:lang w:val="en-US"/>
        </w:rPr>
        <w:t>tincidunt</w:t>
      </w:r>
      <w:proofErr w:type="spellEnd"/>
      <w:r w:rsidRPr="001809FE">
        <w:rPr>
          <w:lang w:val="en-US"/>
        </w:rPr>
        <w:t xml:space="preserve"> et, </w:t>
      </w:r>
      <w:proofErr w:type="spellStart"/>
      <w:r w:rsidRPr="001809FE">
        <w:rPr>
          <w:lang w:val="en-US"/>
        </w:rPr>
        <w:t>tincidunt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eget</w:t>
      </w:r>
      <w:proofErr w:type="spellEnd"/>
      <w:r w:rsidRPr="001809FE">
        <w:rPr>
          <w:lang w:val="en-US"/>
        </w:rPr>
        <w:t xml:space="preserve">, semper </w:t>
      </w:r>
      <w:proofErr w:type="spellStart"/>
      <w:r w:rsidRPr="001809FE">
        <w:rPr>
          <w:lang w:val="en-US"/>
        </w:rPr>
        <w:t>nec</w:t>
      </w:r>
      <w:proofErr w:type="spellEnd"/>
      <w:r w:rsidRPr="001809FE">
        <w:rPr>
          <w:lang w:val="en-US"/>
        </w:rPr>
        <w:t xml:space="preserve">, </w:t>
      </w:r>
      <w:proofErr w:type="spellStart"/>
      <w:r w:rsidRPr="001809FE">
        <w:rPr>
          <w:lang w:val="en-US"/>
        </w:rPr>
        <w:t>quam</w:t>
      </w:r>
      <w:proofErr w:type="spellEnd"/>
      <w:r w:rsidRPr="001809FE">
        <w:rPr>
          <w:lang w:val="en-US"/>
        </w:rPr>
        <w:t xml:space="preserve">. Sed </w:t>
      </w:r>
      <w:proofErr w:type="spellStart"/>
      <w:r w:rsidRPr="001809FE">
        <w:rPr>
          <w:lang w:val="en-US"/>
        </w:rPr>
        <w:t>hendrerit</w:t>
      </w:r>
      <w:proofErr w:type="spellEnd"/>
      <w:r w:rsidRPr="001809FE">
        <w:rPr>
          <w:lang w:val="en-US"/>
        </w:rPr>
        <w:t xml:space="preserve">. </w:t>
      </w:r>
      <w:proofErr w:type="spellStart"/>
      <w:r w:rsidRPr="001809FE">
        <w:rPr>
          <w:lang w:val="en-US"/>
        </w:rPr>
        <w:t>Morbiac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felis</w:t>
      </w:r>
      <w:proofErr w:type="spellEnd"/>
      <w:r w:rsidRPr="001809FE">
        <w:rPr>
          <w:lang w:val="en-US"/>
        </w:rPr>
        <w:t xml:space="preserve">. Nunc </w:t>
      </w:r>
      <w:proofErr w:type="spellStart"/>
      <w:r w:rsidRPr="001809FE">
        <w:rPr>
          <w:lang w:val="en-US"/>
        </w:rPr>
        <w:t>egestas</w:t>
      </w:r>
      <w:proofErr w:type="spellEnd"/>
      <w:r w:rsidRPr="001809FE">
        <w:rPr>
          <w:lang w:val="en-US"/>
        </w:rPr>
        <w:t xml:space="preserve">, </w:t>
      </w:r>
      <w:proofErr w:type="spellStart"/>
      <w:r w:rsidRPr="001809FE">
        <w:rPr>
          <w:lang w:val="en-US"/>
        </w:rPr>
        <w:t>augue</w:t>
      </w:r>
      <w:proofErr w:type="spellEnd"/>
      <w:r w:rsidRPr="001809FE">
        <w:rPr>
          <w:lang w:val="en-US"/>
        </w:rPr>
        <w:t xml:space="preserve"> at </w:t>
      </w:r>
      <w:proofErr w:type="spellStart"/>
      <w:r w:rsidRPr="001809FE">
        <w:rPr>
          <w:lang w:val="en-US"/>
        </w:rPr>
        <w:t>pellentesque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laoreet</w:t>
      </w:r>
      <w:proofErr w:type="spellEnd"/>
      <w:r w:rsidRPr="001809FE">
        <w:rPr>
          <w:lang w:val="en-US"/>
        </w:rPr>
        <w:t xml:space="preserve">, </w:t>
      </w:r>
      <w:proofErr w:type="spellStart"/>
      <w:r w:rsidRPr="001809FE">
        <w:rPr>
          <w:lang w:val="en-US"/>
        </w:rPr>
        <w:t>felis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eros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vehicula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leo</w:t>
      </w:r>
      <w:proofErr w:type="spellEnd"/>
      <w:r w:rsidRPr="001809FE">
        <w:rPr>
          <w:lang w:val="en-US"/>
        </w:rPr>
        <w:t xml:space="preserve">, at </w:t>
      </w:r>
      <w:proofErr w:type="spellStart"/>
      <w:r w:rsidRPr="001809FE">
        <w:rPr>
          <w:lang w:val="en-US"/>
        </w:rPr>
        <w:t>malesuada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velit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leo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quis</w:t>
      </w:r>
      <w:proofErr w:type="spellEnd"/>
      <w:r w:rsidRPr="001809FE">
        <w:rPr>
          <w:lang w:val="en-US"/>
        </w:rPr>
        <w:t xml:space="preserve"> </w:t>
      </w:r>
      <w:proofErr w:type="spellStart"/>
      <w:r w:rsidRPr="001809FE">
        <w:rPr>
          <w:lang w:val="en-US"/>
        </w:rPr>
        <w:t>pede</w:t>
      </w:r>
      <w:proofErr w:type="spellEnd"/>
      <w:r w:rsidRPr="001809FE">
        <w:rPr>
          <w:lang w:val="en-US"/>
        </w:rPr>
        <w:t xml:space="preserve">. </w:t>
      </w:r>
      <w:sdt>
        <w:sdtPr>
          <w:id w:val="305828742"/>
          <w:citation/>
        </w:sdtPr>
        <w:sdtEndPr/>
        <w:sdtContent>
          <w:r w:rsidRPr="00EB0C88">
            <w:fldChar w:fldCharType="begin"/>
          </w:r>
          <w:r w:rsidRPr="001809FE">
            <w:rPr>
              <w:lang w:val="en-US"/>
            </w:rPr>
            <w:instrText xml:space="preserve"> CITATION Nac85 \l 1031 </w:instrText>
          </w:r>
          <w:r w:rsidRPr="00EB0C88">
            <w:fldChar w:fldCharType="separate"/>
          </w:r>
          <w:r w:rsidRPr="00EB0C88">
            <w:t>(Nachname, 1985)</w:t>
          </w:r>
          <w:r w:rsidRPr="00EB0C88">
            <w:fldChar w:fldCharType="end"/>
          </w:r>
        </w:sdtContent>
      </w:sdt>
      <w:r w:rsidRPr="00EB0C88">
        <w:t xml:space="preserve"> </w:t>
      </w:r>
      <w:proofErr w:type="spellStart"/>
      <w:r w:rsidRPr="00EB0C88">
        <w:t>Nunc</w:t>
      </w:r>
      <w:proofErr w:type="spellEnd"/>
      <w:r w:rsidRPr="00EB0C88">
        <w:t xml:space="preserve"> </w:t>
      </w:r>
      <w:proofErr w:type="spellStart"/>
      <w:r w:rsidRPr="00EB0C88">
        <w:t>nulla</w:t>
      </w:r>
      <w:proofErr w:type="spellEnd"/>
      <w:r w:rsidRPr="00EB0C88">
        <w:t xml:space="preserve">. </w:t>
      </w:r>
      <w:proofErr w:type="spellStart"/>
      <w:r w:rsidRPr="00EB0C88">
        <w:t>Fusce</w:t>
      </w:r>
      <w:proofErr w:type="spellEnd"/>
      <w:r w:rsidRPr="00EB0C88">
        <w:t xml:space="preserve"> </w:t>
      </w:r>
      <w:proofErr w:type="spellStart"/>
      <w:r w:rsidRPr="00EB0C88">
        <w:t>risus</w:t>
      </w:r>
      <w:proofErr w:type="spellEnd"/>
      <w:r w:rsidRPr="00EB0C88">
        <w:t xml:space="preserve"> </w:t>
      </w:r>
      <w:proofErr w:type="spellStart"/>
      <w:r w:rsidRPr="00EB0C88">
        <w:t>nisl</w:t>
      </w:r>
      <w:proofErr w:type="spellEnd"/>
      <w:r w:rsidRPr="00EB0C88">
        <w:t xml:space="preserve">, </w:t>
      </w:r>
      <w:proofErr w:type="spellStart"/>
      <w:r w:rsidRPr="00EB0C88">
        <w:t>viverra</w:t>
      </w:r>
      <w:proofErr w:type="spellEnd"/>
      <w:r w:rsidRPr="00EB0C88">
        <w:t xml:space="preserve"> et, </w:t>
      </w:r>
      <w:proofErr w:type="spellStart"/>
      <w:r w:rsidRPr="00EB0C88">
        <w:t>tempor</w:t>
      </w:r>
      <w:proofErr w:type="spellEnd"/>
      <w:r w:rsidRPr="00EB0C88">
        <w:t xml:space="preserve"> et, </w:t>
      </w:r>
      <w:proofErr w:type="spellStart"/>
      <w:r w:rsidRPr="00EB0C88">
        <w:t>pretium</w:t>
      </w:r>
      <w:proofErr w:type="spellEnd"/>
      <w:r w:rsidRPr="00EB0C88">
        <w:t xml:space="preserve"> in, </w:t>
      </w:r>
      <w:proofErr w:type="spellStart"/>
      <w:r w:rsidRPr="00EB0C88">
        <w:t>sapien</w:t>
      </w:r>
      <w:proofErr w:type="spellEnd"/>
      <w:r w:rsidRPr="00EB0C88">
        <w:t xml:space="preserve">. </w:t>
      </w:r>
      <w:proofErr w:type="spellStart"/>
      <w:r w:rsidRPr="00EB0C88">
        <w:t>Donec</w:t>
      </w:r>
      <w:proofErr w:type="spellEnd"/>
      <w:r w:rsidRPr="00EB0C88">
        <w:t xml:space="preserve"> </w:t>
      </w:r>
      <w:proofErr w:type="spellStart"/>
      <w:r w:rsidRPr="00EB0C88">
        <w:t>venenatis</w:t>
      </w:r>
      <w:proofErr w:type="spellEnd"/>
      <w:r w:rsidRPr="00EB0C88">
        <w:t xml:space="preserve"> </w:t>
      </w:r>
      <w:proofErr w:type="spellStart"/>
      <w:r w:rsidRPr="00EB0C88">
        <w:t>vulputate</w:t>
      </w:r>
      <w:proofErr w:type="spellEnd"/>
      <w:r w:rsidRPr="00EB0C88">
        <w:t xml:space="preserve"> </w:t>
      </w:r>
      <w:proofErr w:type="spellStart"/>
      <w:r w:rsidRPr="00EB0C88">
        <w:t>lorem</w:t>
      </w:r>
      <w:proofErr w:type="spellEnd"/>
      <w:r w:rsidRPr="00EB0C88">
        <w:t xml:space="preserve">. Morbi </w:t>
      </w:r>
      <w:proofErr w:type="spellStart"/>
      <w:r w:rsidRPr="00EB0C88">
        <w:t>nec</w:t>
      </w:r>
      <w:proofErr w:type="spellEnd"/>
      <w:r w:rsidRPr="00EB0C88">
        <w:t xml:space="preserve"> </w:t>
      </w:r>
      <w:proofErr w:type="spellStart"/>
      <w:r w:rsidRPr="00EB0C88">
        <w:t>metus</w:t>
      </w:r>
      <w:proofErr w:type="spellEnd"/>
      <w:r w:rsidRPr="00EB0C88">
        <w:t xml:space="preserve">. </w:t>
      </w:r>
      <w:proofErr w:type="spellStart"/>
      <w:r w:rsidRPr="00EB0C88">
        <w:t>Phasellus</w:t>
      </w:r>
      <w:proofErr w:type="spellEnd"/>
      <w:r w:rsidRPr="00EB0C88">
        <w:t xml:space="preserve"> </w:t>
      </w:r>
      <w:proofErr w:type="spellStart"/>
      <w:r w:rsidRPr="00EB0C88">
        <w:t>blandit</w:t>
      </w:r>
      <w:proofErr w:type="spellEnd"/>
      <w:r w:rsidRPr="00EB0C88">
        <w:t xml:space="preserve"> </w:t>
      </w:r>
      <w:proofErr w:type="spellStart"/>
      <w:r w:rsidRPr="00EB0C88">
        <w:t>leo</w:t>
      </w:r>
      <w:proofErr w:type="spellEnd"/>
      <w:r w:rsidRPr="00EB0C88">
        <w:t xml:space="preserve"> </w:t>
      </w:r>
      <w:proofErr w:type="spellStart"/>
      <w:r w:rsidRPr="00EB0C88">
        <w:t>ut</w:t>
      </w:r>
      <w:proofErr w:type="spellEnd"/>
      <w:r w:rsidRPr="00EB0C88">
        <w:t xml:space="preserve"> </w:t>
      </w:r>
      <w:proofErr w:type="spellStart"/>
      <w:r w:rsidRPr="00EB0C88">
        <w:t>odio</w:t>
      </w:r>
      <w:proofErr w:type="spellEnd"/>
      <w:r w:rsidRPr="00EB0C88">
        <w:t xml:space="preserve">. Maecenas </w:t>
      </w:r>
      <w:proofErr w:type="spellStart"/>
      <w:r w:rsidRPr="00EB0C88">
        <w:t>ullamcorper</w:t>
      </w:r>
      <w:proofErr w:type="spellEnd"/>
      <w:r w:rsidRPr="00EB0C88">
        <w:t xml:space="preserve">, </w:t>
      </w:r>
      <w:proofErr w:type="spellStart"/>
      <w:r w:rsidRPr="00EB0C88">
        <w:t>dui</w:t>
      </w:r>
      <w:proofErr w:type="spellEnd"/>
      <w:r w:rsidRPr="00EB0C88">
        <w:t xml:space="preserve"> et </w:t>
      </w:r>
      <w:proofErr w:type="spellStart"/>
      <w:r w:rsidRPr="00EB0C88">
        <w:t>placerat</w:t>
      </w:r>
      <w:proofErr w:type="spellEnd"/>
      <w:r w:rsidRPr="00EB0C88">
        <w:t xml:space="preserve"> </w:t>
      </w:r>
      <w:proofErr w:type="spellStart"/>
      <w:r w:rsidRPr="00EB0C88">
        <w:t>feugiat</w:t>
      </w:r>
      <w:proofErr w:type="spellEnd"/>
      <w:r w:rsidRPr="00EB0C88">
        <w:t xml:space="preserve">, </w:t>
      </w:r>
      <w:proofErr w:type="spellStart"/>
      <w:r w:rsidRPr="00EB0C88">
        <w:t>eros</w:t>
      </w:r>
      <w:proofErr w:type="spellEnd"/>
      <w:r w:rsidRPr="00EB0C88">
        <w:t xml:space="preserve"> </w:t>
      </w:r>
      <w:proofErr w:type="spellStart"/>
      <w:r w:rsidRPr="00EB0C88">
        <w:t>pede</w:t>
      </w:r>
      <w:proofErr w:type="spellEnd"/>
      <w:r w:rsidRPr="00EB0C88">
        <w:t xml:space="preserve"> </w:t>
      </w:r>
      <w:proofErr w:type="spellStart"/>
      <w:r w:rsidRPr="00EB0C88">
        <w:t>varius</w:t>
      </w:r>
      <w:proofErr w:type="spellEnd"/>
      <w:r w:rsidRPr="00EB0C88">
        <w:t xml:space="preserve"> nisi, </w:t>
      </w:r>
      <w:proofErr w:type="spellStart"/>
      <w:r w:rsidRPr="00EB0C88">
        <w:t>condimentum</w:t>
      </w:r>
      <w:proofErr w:type="spellEnd"/>
      <w:r w:rsidRPr="00EB0C88">
        <w:t xml:space="preserve"> </w:t>
      </w:r>
      <w:proofErr w:type="spellStart"/>
      <w:r w:rsidRPr="00EB0C88">
        <w:t>viverra</w:t>
      </w:r>
      <w:proofErr w:type="spellEnd"/>
      <w:r w:rsidRPr="00EB0C88">
        <w:t xml:space="preserve"> </w:t>
      </w:r>
      <w:proofErr w:type="spellStart"/>
      <w:r w:rsidRPr="00EB0C88">
        <w:t>felis</w:t>
      </w:r>
      <w:proofErr w:type="spellEnd"/>
      <w:r w:rsidRPr="00EB0C88">
        <w:t xml:space="preserve"> </w:t>
      </w:r>
      <w:proofErr w:type="spellStart"/>
      <w:r w:rsidRPr="00EB0C88">
        <w:t>nunc</w:t>
      </w:r>
      <w:proofErr w:type="spellEnd"/>
      <w:r w:rsidRPr="00EB0C88">
        <w:t xml:space="preserve"> et </w:t>
      </w:r>
      <w:proofErr w:type="spellStart"/>
      <w:r w:rsidRPr="00EB0C88">
        <w:t>lorem</w:t>
      </w:r>
      <w:proofErr w:type="spellEnd"/>
      <w:r w:rsidRPr="00EB0C88">
        <w:t xml:space="preserve">. </w:t>
      </w:r>
      <w:bookmarkStart w:id="2" w:name="_GoBack"/>
      <w:bookmarkEnd w:id="2"/>
    </w:p>
    <w:p w14:paraId="629E8226" w14:textId="5CB65F88" w:rsidR="00EA3EC5" w:rsidRDefault="00245B4D" w:rsidP="00245B4D">
      <w:r>
        <w:t>Schlagworte / Keywords: 3–5 Begriffe, alphabetisch, durch Kommas getrennt</w:t>
      </w:r>
      <w:r w:rsidR="00D662B4">
        <w:t>, kein „und“ und kein Punkt am Ende</w:t>
      </w:r>
    </w:p>
    <w:p w14:paraId="7EF905ED" w14:textId="17549BB1" w:rsidR="00245B4D" w:rsidRPr="001809FE" w:rsidRDefault="00EA3EC5" w:rsidP="001809FE">
      <w:pPr>
        <w:rPr>
          <w:lang w:val="en-US"/>
        </w:rPr>
      </w:pPr>
      <w:r w:rsidRPr="00EA3EC5">
        <w:rPr>
          <w:lang w:val="en-US"/>
        </w:rPr>
        <w:lastRenderedPageBreak/>
        <w:t>Keywords: 3–5 terms, alphabetical, separated by commas</w:t>
      </w:r>
      <w:r w:rsidR="00D662B4">
        <w:rPr>
          <w:lang w:val="en-US"/>
        </w:rPr>
        <w:t xml:space="preserve">, </w:t>
      </w:r>
      <w:r w:rsidR="00D662B4" w:rsidRPr="00D662B4">
        <w:rPr>
          <w:lang w:val="en-US"/>
        </w:rPr>
        <w:t>no “and” and no period at the end</w:t>
      </w:r>
    </w:p>
    <w:sectPr w:rsidR="00245B4D" w:rsidRPr="001809FE" w:rsidSect="002D26DE">
      <w:footnotePr>
        <w:numRestart w:val="eachSect"/>
      </w:footnotePr>
      <w:type w:val="oddPage"/>
      <w:pgSz w:w="8392" w:h="11907" w:code="11"/>
      <w:pgMar w:top="1304" w:right="851" w:bottom="1304" w:left="1304" w:header="737" w:footer="68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735683F" w16cex:dateUtc="2026-01-13T06:38:00Z"/>
  <w16cex:commentExtensible w16cex:durableId="3F116B2E" w16cex:dateUtc="2026-01-13T06:31:00Z"/>
  <w16cex:commentExtensible w16cex:durableId="3C8990BF" w16cex:dateUtc="2026-01-13T06:34:00Z"/>
  <w16cex:commentExtensible w16cex:durableId="32E52DF3" w16cex:dateUtc="2026-01-13T06:36:00Z"/>
  <w16cex:commentExtensible w16cex:durableId="292CDE2F" w16cex:dateUtc="2026-01-13T07:08:00Z"/>
  <w16cex:commentExtensible w16cex:durableId="1BB984DE" w16cex:dateUtc="2026-01-13T06:41:00Z"/>
  <w16cex:commentExtensible w16cex:durableId="7CF6CFED" w16cex:dateUtc="2026-01-13T06:46:00Z"/>
  <w16cex:commentExtensible w16cex:durableId="535FFF25" w16cex:dateUtc="2026-01-13T06:42:00Z"/>
  <w16cex:commentExtensible w16cex:durableId="0E29A8D9" w16cex:dateUtc="2026-01-13T06:47:00Z"/>
  <w16cex:commentExtensible w16cex:durableId="50E81644" w16cex:dateUtc="2026-01-13T06:49:00Z"/>
  <w16cex:commentExtensible w16cex:durableId="2AF2F113" w16cex:dateUtc="2026-01-13T07:04:00Z"/>
  <w16cex:commentExtensible w16cex:durableId="173F03D0" w16cex:dateUtc="2026-01-13T06:58:00Z"/>
  <w16cex:commentExtensible w16cex:durableId="45DF05DE" w16cex:dateUtc="2026-01-13T06:5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61E736" w14:textId="77777777" w:rsidR="00245B4D" w:rsidRDefault="00245B4D" w:rsidP="006D4C76">
      <w:pPr>
        <w:spacing w:after="0" w:line="240" w:lineRule="auto"/>
      </w:pPr>
      <w:r>
        <w:separator/>
      </w:r>
    </w:p>
  </w:endnote>
  <w:endnote w:type="continuationSeparator" w:id="0">
    <w:p w14:paraId="71E48B7E" w14:textId="77777777" w:rsidR="00245B4D" w:rsidRDefault="00245B4D" w:rsidP="006D4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541D15F-405B-4FF3-B7CD-BE717B86F2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189C5B3-4A78-4411-8C00-4C78CB7ADE28}"/>
    <w:embedBold r:id="rId3" w:fontKey="{9EC16A34-BB9A-47A5-A03B-52967D950F4A}"/>
    <w:embedItalic r:id="rId4" w:fontKey="{21495F84-2C49-4F75-B076-6282654A3735}"/>
    <w:embedBoldItalic r:id="rId5" w:fontKey="{56E3EA43-838E-4134-9007-8E52E2200A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7E79E77-E8C6-4385-A96D-8E255BE713F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FC2BA88-6098-4830-BB58-BCC2D2F092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D69B8FA-4BC1-472C-B001-894313772627}"/>
    <w:embedBold r:id="rId9" w:fontKey="{C3727785-7932-46C0-A2B2-3E82E144F0C4}"/>
    <w:embedItalic r:id="rId10" w:fontKey="{F314A82F-C551-4F6C-9DBC-3CE2AD6E87E3}"/>
    <w:embedBoldItalic r:id="rId11" w:fontKey="{B863F76A-B4B6-43D3-A7CE-C2DB190F02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1B38DA8-D0DC-42FD-9D46-9AC4F01F9FAE}"/>
    <w:embedItalic r:id="rId13" w:fontKey="{FAFD8C87-0557-4360-AC9C-E9C5F06A50D8}"/>
    <w:embedBoldItalic r:id="rId14" w:fontKey="{4FDDC571-87A4-4504-9D30-2509544CF255}"/>
  </w:font>
  <w:font w:name="Frutiger LT Std 55 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03CB2F33-C9B3-4DD8-BAC1-C6FE609E397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8766F179-AA1B-4296-8DE9-9CCD3FAF23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32DDEA" w14:textId="77777777" w:rsidR="00245B4D" w:rsidRDefault="00245B4D" w:rsidP="009C43BF">
      <w:pPr>
        <w:spacing w:before="240" w:after="0" w:line="240" w:lineRule="auto"/>
      </w:pPr>
      <w:r>
        <w:separator/>
      </w:r>
    </w:p>
  </w:footnote>
  <w:footnote w:type="continuationSeparator" w:id="0">
    <w:p w14:paraId="13A971AF" w14:textId="77777777" w:rsidR="00245B4D" w:rsidRDefault="00245B4D" w:rsidP="006D4C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12FD7"/>
    <w:multiLevelType w:val="hybridMultilevel"/>
    <w:tmpl w:val="344814F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701C1"/>
    <w:multiLevelType w:val="hybridMultilevel"/>
    <w:tmpl w:val="A70C16A2"/>
    <w:lvl w:ilvl="0" w:tplc="C69E3FB8">
      <w:start w:val="1"/>
      <w:numFmt w:val="bullet"/>
      <w:pStyle w:val="Aufzhlungenlangab3Zeilen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165B61"/>
    <w:multiLevelType w:val="hybridMultilevel"/>
    <w:tmpl w:val="540A779E"/>
    <w:lvl w:ilvl="0" w:tplc="5BE0197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210E8D"/>
    <w:multiLevelType w:val="multilevel"/>
    <w:tmpl w:val="A70C11F8"/>
    <w:lvl w:ilvl="0">
      <w:start w:val="1"/>
      <w:numFmt w:val="decimal"/>
      <w:pStyle w:val="berschrift1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561"/>
        </w:tabs>
        <w:ind w:left="156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Restart w:val="0"/>
      <w:pStyle w:val="berschrift9"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4" w15:restartNumberingAfterBreak="0">
    <w:nsid w:val="6EA57696"/>
    <w:multiLevelType w:val="hybridMultilevel"/>
    <w:tmpl w:val="7562B796"/>
    <w:lvl w:ilvl="0" w:tplc="6646FF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76E7A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C8887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69823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C9495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B88E1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490A4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9B095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844A1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7D7D07B1"/>
    <w:multiLevelType w:val="hybridMultilevel"/>
    <w:tmpl w:val="60200398"/>
    <w:lvl w:ilvl="0" w:tplc="469AD808">
      <w:start w:val="1"/>
      <w:numFmt w:val="decimal"/>
      <w:lvlText w:val="%1."/>
      <w:lvlJc w:val="left"/>
      <w:pPr>
        <w:ind w:left="720" w:hanging="360"/>
      </w:pPr>
    </w:lvl>
    <w:lvl w:ilvl="1" w:tplc="5EA07EA8">
      <w:start w:val="1"/>
      <w:numFmt w:val="decimal"/>
      <w:lvlText w:val="%2."/>
      <w:lvlJc w:val="left"/>
      <w:pPr>
        <w:ind w:left="720" w:hanging="360"/>
      </w:pPr>
    </w:lvl>
    <w:lvl w:ilvl="2" w:tplc="79B2398E">
      <w:start w:val="1"/>
      <w:numFmt w:val="decimal"/>
      <w:lvlText w:val="%3."/>
      <w:lvlJc w:val="left"/>
      <w:pPr>
        <w:ind w:left="720" w:hanging="360"/>
      </w:pPr>
    </w:lvl>
    <w:lvl w:ilvl="3" w:tplc="851AA434">
      <w:start w:val="1"/>
      <w:numFmt w:val="decimal"/>
      <w:lvlText w:val="%4."/>
      <w:lvlJc w:val="left"/>
      <w:pPr>
        <w:ind w:left="720" w:hanging="360"/>
      </w:pPr>
    </w:lvl>
    <w:lvl w:ilvl="4" w:tplc="CB8C5AF8">
      <w:start w:val="1"/>
      <w:numFmt w:val="decimal"/>
      <w:lvlText w:val="%5."/>
      <w:lvlJc w:val="left"/>
      <w:pPr>
        <w:ind w:left="720" w:hanging="360"/>
      </w:pPr>
    </w:lvl>
    <w:lvl w:ilvl="5" w:tplc="6EA8BEC6">
      <w:start w:val="1"/>
      <w:numFmt w:val="decimal"/>
      <w:lvlText w:val="%6."/>
      <w:lvlJc w:val="left"/>
      <w:pPr>
        <w:ind w:left="720" w:hanging="360"/>
      </w:pPr>
    </w:lvl>
    <w:lvl w:ilvl="6" w:tplc="5EB01B84">
      <w:start w:val="1"/>
      <w:numFmt w:val="decimal"/>
      <w:lvlText w:val="%7."/>
      <w:lvlJc w:val="left"/>
      <w:pPr>
        <w:ind w:left="720" w:hanging="360"/>
      </w:pPr>
    </w:lvl>
    <w:lvl w:ilvl="7" w:tplc="DA56A580">
      <w:start w:val="1"/>
      <w:numFmt w:val="decimal"/>
      <w:lvlText w:val="%8."/>
      <w:lvlJc w:val="left"/>
      <w:pPr>
        <w:ind w:left="720" w:hanging="360"/>
      </w:pPr>
    </w:lvl>
    <w:lvl w:ilvl="8" w:tplc="B6D82104">
      <w:start w:val="1"/>
      <w:numFmt w:val="decimal"/>
      <w:lvlText w:val="%9."/>
      <w:lvlJc w:val="left"/>
      <w:pPr>
        <w:ind w:left="720" w:hanging="360"/>
      </w:pPr>
    </w:lvl>
  </w:abstractNum>
  <w:num w:numId="1">
    <w:abstractNumId w:val="3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mirrorMargins/>
  <w:hideSpellingError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consecutiveHyphenLimit w:val="3"/>
  <w:hyphenationZone w:val="567"/>
  <w:evenAndOddHeaders/>
  <w:characterSpacingControl w:val="doNotCompress"/>
  <w:hdrShapeDefaults>
    <o:shapedefaults v:ext="edit" spidmax="5734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561C"/>
    <w:rsid w:val="00005551"/>
    <w:rsid w:val="00014772"/>
    <w:rsid w:val="00015A6C"/>
    <w:rsid w:val="000208F9"/>
    <w:rsid w:val="00021E3E"/>
    <w:rsid w:val="00046DA4"/>
    <w:rsid w:val="00047BA8"/>
    <w:rsid w:val="00052B77"/>
    <w:rsid w:val="00062A6A"/>
    <w:rsid w:val="00063A2A"/>
    <w:rsid w:val="00071D4F"/>
    <w:rsid w:val="00075856"/>
    <w:rsid w:val="000848B4"/>
    <w:rsid w:val="00085A26"/>
    <w:rsid w:val="00096E29"/>
    <w:rsid w:val="000A1EA0"/>
    <w:rsid w:val="000C1E59"/>
    <w:rsid w:val="000C6D1E"/>
    <w:rsid w:val="000C741B"/>
    <w:rsid w:val="000D6349"/>
    <w:rsid w:val="000E2A36"/>
    <w:rsid w:val="000F2B6B"/>
    <w:rsid w:val="000F5381"/>
    <w:rsid w:val="0011746C"/>
    <w:rsid w:val="001226AE"/>
    <w:rsid w:val="00125A97"/>
    <w:rsid w:val="001310B6"/>
    <w:rsid w:val="00134542"/>
    <w:rsid w:val="001407BB"/>
    <w:rsid w:val="001431F1"/>
    <w:rsid w:val="00147AC7"/>
    <w:rsid w:val="0016299F"/>
    <w:rsid w:val="00164913"/>
    <w:rsid w:val="00170821"/>
    <w:rsid w:val="001736A0"/>
    <w:rsid w:val="001809FE"/>
    <w:rsid w:val="00180E68"/>
    <w:rsid w:val="001B213B"/>
    <w:rsid w:val="001B400D"/>
    <w:rsid w:val="001C7785"/>
    <w:rsid w:val="001D3F1D"/>
    <w:rsid w:val="001D44CD"/>
    <w:rsid w:val="001D4870"/>
    <w:rsid w:val="001D4ADF"/>
    <w:rsid w:val="001E20DE"/>
    <w:rsid w:val="001E47C0"/>
    <w:rsid w:val="001E72DB"/>
    <w:rsid w:val="002146C6"/>
    <w:rsid w:val="00215C74"/>
    <w:rsid w:val="00220369"/>
    <w:rsid w:val="00230884"/>
    <w:rsid w:val="002361E6"/>
    <w:rsid w:val="0023733E"/>
    <w:rsid w:val="00241E25"/>
    <w:rsid w:val="00244D45"/>
    <w:rsid w:val="00245ADB"/>
    <w:rsid w:val="00245B4D"/>
    <w:rsid w:val="002660F1"/>
    <w:rsid w:val="00267193"/>
    <w:rsid w:val="00287865"/>
    <w:rsid w:val="00292B84"/>
    <w:rsid w:val="002A5A17"/>
    <w:rsid w:val="002A7352"/>
    <w:rsid w:val="002A7841"/>
    <w:rsid w:val="002B28CB"/>
    <w:rsid w:val="002C2653"/>
    <w:rsid w:val="002C3F0C"/>
    <w:rsid w:val="002D26DE"/>
    <w:rsid w:val="002D2AC6"/>
    <w:rsid w:val="002D3877"/>
    <w:rsid w:val="002D38CC"/>
    <w:rsid w:val="002D4744"/>
    <w:rsid w:val="002D71B4"/>
    <w:rsid w:val="002E13E8"/>
    <w:rsid w:val="002F026E"/>
    <w:rsid w:val="003053DB"/>
    <w:rsid w:val="00305752"/>
    <w:rsid w:val="00336686"/>
    <w:rsid w:val="003408D2"/>
    <w:rsid w:val="00341CF0"/>
    <w:rsid w:val="00343A9C"/>
    <w:rsid w:val="00350A37"/>
    <w:rsid w:val="003523B3"/>
    <w:rsid w:val="00353576"/>
    <w:rsid w:val="00360C35"/>
    <w:rsid w:val="00362AAB"/>
    <w:rsid w:val="00371219"/>
    <w:rsid w:val="003760BB"/>
    <w:rsid w:val="003762DC"/>
    <w:rsid w:val="00377770"/>
    <w:rsid w:val="00381044"/>
    <w:rsid w:val="00381F0C"/>
    <w:rsid w:val="00385A50"/>
    <w:rsid w:val="003900B2"/>
    <w:rsid w:val="003B33FF"/>
    <w:rsid w:val="003B69BD"/>
    <w:rsid w:val="003C2B2B"/>
    <w:rsid w:val="003D175C"/>
    <w:rsid w:val="003E5093"/>
    <w:rsid w:val="003E5D0E"/>
    <w:rsid w:val="00406B45"/>
    <w:rsid w:val="004177E4"/>
    <w:rsid w:val="004204B0"/>
    <w:rsid w:val="00421318"/>
    <w:rsid w:val="00437245"/>
    <w:rsid w:val="0044445F"/>
    <w:rsid w:val="00447250"/>
    <w:rsid w:val="004542A1"/>
    <w:rsid w:val="00456B6C"/>
    <w:rsid w:val="004A34B4"/>
    <w:rsid w:val="004A3BFB"/>
    <w:rsid w:val="004A4324"/>
    <w:rsid w:val="004B72C5"/>
    <w:rsid w:val="004C52CF"/>
    <w:rsid w:val="004F2B76"/>
    <w:rsid w:val="004F3662"/>
    <w:rsid w:val="00506C2A"/>
    <w:rsid w:val="0052419D"/>
    <w:rsid w:val="005302DD"/>
    <w:rsid w:val="00530CEF"/>
    <w:rsid w:val="00546069"/>
    <w:rsid w:val="0055177A"/>
    <w:rsid w:val="00552D4F"/>
    <w:rsid w:val="0055430F"/>
    <w:rsid w:val="00557F88"/>
    <w:rsid w:val="005712D2"/>
    <w:rsid w:val="00571CB8"/>
    <w:rsid w:val="00577DEA"/>
    <w:rsid w:val="005825EC"/>
    <w:rsid w:val="00584AC3"/>
    <w:rsid w:val="00586CF8"/>
    <w:rsid w:val="005972A4"/>
    <w:rsid w:val="005C364E"/>
    <w:rsid w:val="005C3D60"/>
    <w:rsid w:val="005E56CF"/>
    <w:rsid w:val="005E5BC4"/>
    <w:rsid w:val="005F3FCD"/>
    <w:rsid w:val="005F4CD0"/>
    <w:rsid w:val="00623F52"/>
    <w:rsid w:val="006250EE"/>
    <w:rsid w:val="00627CAB"/>
    <w:rsid w:val="006316CA"/>
    <w:rsid w:val="00633454"/>
    <w:rsid w:val="00647B46"/>
    <w:rsid w:val="00655F3A"/>
    <w:rsid w:val="00656C05"/>
    <w:rsid w:val="006725A1"/>
    <w:rsid w:val="00675038"/>
    <w:rsid w:val="00676DEF"/>
    <w:rsid w:val="00681286"/>
    <w:rsid w:val="00681F1C"/>
    <w:rsid w:val="00687758"/>
    <w:rsid w:val="00693195"/>
    <w:rsid w:val="006A0B46"/>
    <w:rsid w:val="006A5608"/>
    <w:rsid w:val="006B102B"/>
    <w:rsid w:val="006B346C"/>
    <w:rsid w:val="006D4C76"/>
    <w:rsid w:val="006E444C"/>
    <w:rsid w:val="006F1A90"/>
    <w:rsid w:val="006F4107"/>
    <w:rsid w:val="00705282"/>
    <w:rsid w:val="0071327A"/>
    <w:rsid w:val="007161C3"/>
    <w:rsid w:val="007210CE"/>
    <w:rsid w:val="007213C8"/>
    <w:rsid w:val="007315A0"/>
    <w:rsid w:val="007327E6"/>
    <w:rsid w:val="0075242D"/>
    <w:rsid w:val="00762283"/>
    <w:rsid w:val="0076561C"/>
    <w:rsid w:val="00773EE4"/>
    <w:rsid w:val="007763E4"/>
    <w:rsid w:val="00792DBC"/>
    <w:rsid w:val="00795A18"/>
    <w:rsid w:val="00795AC9"/>
    <w:rsid w:val="007A660A"/>
    <w:rsid w:val="007A6BE0"/>
    <w:rsid w:val="007B034B"/>
    <w:rsid w:val="007C0274"/>
    <w:rsid w:val="007D42DF"/>
    <w:rsid w:val="007E1A21"/>
    <w:rsid w:val="007E2930"/>
    <w:rsid w:val="007E5807"/>
    <w:rsid w:val="007F4467"/>
    <w:rsid w:val="00802620"/>
    <w:rsid w:val="0080435F"/>
    <w:rsid w:val="0080728A"/>
    <w:rsid w:val="00810231"/>
    <w:rsid w:val="00810AA2"/>
    <w:rsid w:val="008118CD"/>
    <w:rsid w:val="0082757A"/>
    <w:rsid w:val="00847560"/>
    <w:rsid w:val="008532ED"/>
    <w:rsid w:val="00855E3F"/>
    <w:rsid w:val="00861CC1"/>
    <w:rsid w:val="00862887"/>
    <w:rsid w:val="00862F44"/>
    <w:rsid w:val="00866BCA"/>
    <w:rsid w:val="00877BF8"/>
    <w:rsid w:val="00881429"/>
    <w:rsid w:val="00882854"/>
    <w:rsid w:val="008A381F"/>
    <w:rsid w:val="008C09EB"/>
    <w:rsid w:val="008D06AA"/>
    <w:rsid w:val="008D3C72"/>
    <w:rsid w:val="008D4DD7"/>
    <w:rsid w:val="008F3016"/>
    <w:rsid w:val="008F6357"/>
    <w:rsid w:val="008F6CDD"/>
    <w:rsid w:val="00900024"/>
    <w:rsid w:val="009031B3"/>
    <w:rsid w:val="009168AB"/>
    <w:rsid w:val="009168D0"/>
    <w:rsid w:val="0092174E"/>
    <w:rsid w:val="00931AFE"/>
    <w:rsid w:val="009360F5"/>
    <w:rsid w:val="00943D80"/>
    <w:rsid w:val="00947113"/>
    <w:rsid w:val="009471FE"/>
    <w:rsid w:val="00947520"/>
    <w:rsid w:val="009531AF"/>
    <w:rsid w:val="00961BE1"/>
    <w:rsid w:val="009635B4"/>
    <w:rsid w:val="00974221"/>
    <w:rsid w:val="00982168"/>
    <w:rsid w:val="0098452B"/>
    <w:rsid w:val="00991C8B"/>
    <w:rsid w:val="009A03DB"/>
    <w:rsid w:val="009A4701"/>
    <w:rsid w:val="009C1582"/>
    <w:rsid w:val="009C43BF"/>
    <w:rsid w:val="009C692F"/>
    <w:rsid w:val="009D16A6"/>
    <w:rsid w:val="009D6B34"/>
    <w:rsid w:val="009F6389"/>
    <w:rsid w:val="00A01275"/>
    <w:rsid w:val="00A02B36"/>
    <w:rsid w:val="00A1322B"/>
    <w:rsid w:val="00A1550B"/>
    <w:rsid w:val="00A279E7"/>
    <w:rsid w:val="00A310B6"/>
    <w:rsid w:val="00A3125B"/>
    <w:rsid w:val="00A511C2"/>
    <w:rsid w:val="00A5787C"/>
    <w:rsid w:val="00A661BA"/>
    <w:rsid w:val="00A70736"/>
    <w:rsid w:val="00A74C8F"/>
    <w:rsid w:val="00A753DB"/>
    <w:rsid w:val="00A8192F"/>
    <w:rsid w:val="00A824ED"/>
    <w:rsid w:val="00A86484"/>
    <w:rsid w:val="00A93360"/>
    <w:rsid w:val="00AA22AB"/>
    <w:rsid w:val="00AA75A5"/>
    <w:rsid w:val="00AA7CFD"/>
    <w:rsid w:val="00AC0A7A"/>
    <w:rsid w:val="00AC1D92"/>
    <w:rsid w:val="00AC5957"/>
    <w:rsid w:val="00AE1B02"/>
    <w:rsid w:val="00AE25A4"/>
    <w:rsid w:val="00AE514D"/>
    <w:rsid w:val="00AF772A"/>
    <w:rsid w:val="00B02955"/>
    <w:rsid w:val="00B04B84"/>
    <w:rsid w:val="00B1332A"/>
    <w:rsid w:val="00B220C4"/>
    <w:rsid w:val="00B272BC"/>
    <w:rsid w:val="00B40023"/>
    <w:rsid w:val="00B41996"/>
    <w:rsid w:val="00B43B4B"/>
    <w:rsid w:val="00B500B3"/>
    <w:rsid w:val="00B5568A"/>
    <w:rsid w:val="00B664F8"/>
    <w:rsid w:val="00B845EF"/>
    <w:rsid w:val="00B87986"/>
    <w:rsid w:val="00B900C1"/>
    <w:rsid w:val="00B9558C"/>
    <w:rsid w:val="00B976DD"/>
    <w:rsid w:val="00BA6DFF"/>
    <w:rsid w:val="00BB0627"/>
    <w:rsid w:val="00BB4BB9"/>
    <w:rsid w:val="00BD0D53"/>
    <w:rsid w:val="00BE6457"/>
    <w:rsid w:val="00BF6884"/>
    <w:rsid w:val="00C0222D"/>
    <w:rsid w:val="00C069BC"/>
    <w:rsid w:val="00C072E5"/>
    <w:rsid w:val="00C076F3"/>
    <w:rsid w:val="00C12EBC"/>
    <w:rsid w:val="00C26873"/>
    <w:rsid w:val="00C27CFC"/>
    <w:rsid w:val="00C3421E"/>
    <w:rsid w:val="00C3483A"/>
    <w:rsid w:val="00C35107"/>
    <w:rsid w:val="00C3695C"/>
    <w:rsid w:val="00C438E0"/>
    <w:rsid w:val="00C502BF"/>
    <w:rsid w:val="00C526C2"/>
    <w:rsid w:val="00C547B2"/>
    <w:rsid w:val="00C6591E"/>
    <w:rsid w:val="00C81BC9"/>
    <w:rsid w:val="00C83B73"/>
    <w:rsid w:val="00C97607"/>
    <w:rsid w:val="00CA1635"/>
    <w:rsid w:val="00CA5001"/>
    <w:rsid w:val="00CB40BD"/>
    <w:rsid w:val="00CC181A"/>
    <w:rsid w:val="00CD05BC"/>
    <w:rsid w:val="00CD4E80"/>
    <w:rsid w:val="00CE1685"/>
    <w:rsid w:val="00CE2BA6"/>
    <w:rsid w:val="00CE729A"/>
    <w:rsid w:val="00D1132F"/>
    <w:rsid w:val="00D20D86"/>
    <w:rsid w:val="00D265EE"/>
    <w:rsid w:val="00D36058"/>
    <w:rsid w:val="00D4089C"/>
    <w:rsid w:val="00D40A1B"/>
    <w:rsid w:val="00D40CBD"/>
    <w:rsid w:val="00D54E72"/>
    <w:rsid w:val="00D55230"/>
    <w:rsid w:val="00D662B4"/>
    <w:rsid w:val="00D718CF"/>
    <w:rsid w:val="00D823D4"/>
    <w:rsid w:val="00DA1945"/>
    <w:rsid w:val="00DA7E28"/>
    <w:rsid w:val="00DB161C"/>
    <w:rsid w:val="00DD76A3"/>
    <w:rsid w:val="00E06157"/>
    <w:rsid w:val="00E074BF"/>
    <w:rsid w:val="00E20569"/>
    <w:rsid w:val="00E24295"/>
    <w:rsid w:val="00E24527"/>
    <w:rsid w:val="00E27FC8"/>
    <w:rsid w:val="00E337E3"/>
    <w:rsid w:val="00E35680"/>
    <w:rsid w:val="00E42146"/>
    <w:rsid w:val="00E44177"/>
    <w:rsid w:val="00E54EFA"/>
    <w:rsid w:val="00E65FD6"/>
    <w:rsid w:val="00E82B84"/>
    <w:rsid w:val="00EA365F"/>
    <w:rsid w:val="00EA3EC5"/>
    <w:rsid w:val="00EB25D5"/>
    <w:rsid w:val="00EB5462"/>
    <w:rsid w:val="00EC1422"/>
    <w:rsid w:val="00ED0198"/>
    <w:rsid w:val="00ED3792"/>
    <w:rsid w:val="00ED3C08"/>
    <w:rsid w:val="00ED74CC"/>
    <w:rsid w:val="00EE052A"/>
    <w:rsid w:val="00EE1478"/>
    <w:rsid w:val="00EF5E81"/>
    <w:rsid w:val="00F00ED0"/>
    <w:rsid w:val="00F03DBA"/>
    <w:rsid w:val="00F11FDF"/>
    <w:rsid w:val="00F4058C"/>
    <w:rsid w:val="00F5541A"/>
    <w:rsid w:val="00F60C4B"/>
    <w:rsid w:val="00F63F68"/>
    <w:rsid w:val="00F704A6"/>
    <w:rsid w:val="00F733A2"/>
    <w:rsid w:val="00F740A5"/>
    <w:rsid w:val="00FA0713"/>
    <w:rsid w:val="00FA5A99"/>
    <w:rsid w:val="00FA7AF3"/>
    <w:rsid w:val="00FB43F0"/>
    <w:rsid w:val="00FC1CAD"/>
    <w:rsid w:val="00FC75FE"/>
    <w:rsid w:val="00FD122D"/>
    <w:rsid w:val="00FD66D1"/>
    <w:rsid w:val="00FE546B"/>
    <w:rsid w:val="00FF3B72"/>
    <w:rsid w:val="00FF4648"/>
    <w:rsid w:val="00FF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CB37341"/>
  <w15:docId w15:val="{9DE6E796-29FD-40AD-8C89-4FD2E30F7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E514D"/>
    <w:pPr>
      <w:tabs>
        <w:tab w:val="left" w:pos="567"/>
        <w:tab w:val="left" w:pos="851"/>
        <w:tab w:val="left" w:pos="1134"/>
        <w:tab w:val="right" w:pos="8505"/>
      </w:tabs>
      <w:jc w:val="both"/>
    </w:pPr>
    <w:rPr>
      <w:sz w:val="20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AE514D"/>
    <w:pPr>
      <w:keepNext/>
      <w:keepLines/>
      <w:numPr>
        <w:numId w:val="1"/>
      </w:numPr>
      <w:tabs>
        <w:tab w:val="clear" w:pos="567"/>
        <w:tab w:val="clear" w:pos="851"/>
        <w:tab w:val="clear" w:pos="1134"/>
        <w:tab w:val="clear" w:pos="8505"/>
        <w:tab w:val="left" w:pos="765"/>
      </w:tabs>
      <w:suppressAutoHyphens/>
      <w:spacing w:before="600" w:after="360" w:line="240" w:lineRule="auto"/>
      <w:jc w:val="left"/>
      <w:outlineLvl w:val="0"/>
    </w:pPr>
    <w:rPr>
      <w:rFonts w:eastAsiaTheme="majorEastAsia" w:cstheme="majorBidi"/>
      <w:b/>
      <w:bCs/>
      <w:color w:val="000000"/>
      <w:sz w:val="28"/>
      <w:lang w:val="en-US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AE514D"/>
    <w:pPr>
      <w:keepNext/>
      <w:keepLines/>
      <w:numPr>
        <w:ilvl w:val="1"/>
        <w:numId w:val="1"/>
      </w:numPr>
      <w:tabs>
        <w:tab w:val="clear" w:pos="567"/>
        <w:tab w:val="clear" w:pos="851"/>
        <w:tab w:val="clear" w:pos="1134"/>
        <w:tab w:val="clear" w:pos="8505"/>
        <w:tab w:val="left" w:pos="765"/>
      </w:tabs>
      <w:suppressAutoHyphens/>
      <w:spacing w:before="480" w:after="240" w:line="240" w:lineRule="auto"/>
      <w:ind w:left="765" w:hanging="765"/>
      <w:jc w:val="left"/>
      <w:textboxTightWrap w:val="firstLineOnly"/>
      <w:outlineLvl w:val="1"/>
    </w:pPr>
    <w:rPr>
      <w:rFonts w:eastAsiaTheme="majorEastAsia" w:cstheme="majorBidi"/>
      <w:b/>
      <w:bCs/>
      <w:color w:val="000000"/>
      <w:sz w:val="24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AE514D"/>
    <w:pPr>
      <w:keepNext/>
      <w:keepLines/>
      <w:numPr>
        <w:ilvl w:val="2"/>
        <w:numId w:val="1"/>
      </w:numPr>
      <w:tabs>
        <w:tab w:val="clear" w:pos="567"/>
        <w:tab w:val="clear" w:pos="851"/>
        <w:tab w:val="clear" w:pos="1134"/>
        <w:tab w:val="clear" w:pos="1561"/>
        <w:tab w:val="clear" w:pos="8505"/>
        <w:tab w:val="right" w:pos="765"/>
      </w:tabs>
      <w:suppressAutoHyphens/>
      <w:spacing w:before="200" w:after="120"/>
      <w:ind w:left="765" w:hanging="765"/>
      <w:jc w:val="left"/>
      <w:outlineLvl w:val="2"/>
    </w:pPr>
    <w:rPr>
      <w:rFonts w:eastAsiaTheme="majorEastAsia" w:cstheme="majorBidi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qFormat/>
    <w:rsid w:val="00AE514D"/>
    <w:pPr>
      <w:keepNext/>
      <w:keepLines/>
      <w:tabs>
        <w:tab w:val="clear" w:pos="567"/>
        <w:tab w:val="clear" w:pos="851"/>
        <w:tab w:val="clear" w:pos="1134"/>
        <w:tab w:val="clear" w:pos="8505"/>
        <w:tab w:val="left" w:pos="765"/>
      </w:tabs>
      <w:suppressAutoHyphens/>
      <w:spacing w:before="200" w:after="120"/>
      <w:jc w:val="left"/>
      <w:outlineLvl w:val="3"/>
    </w:pPr>
    <w:rPr>
      <w:rFonts w:eastAsiaTheme="majorEastAsia" w:cstheme="majorBidi"/>
      <w:b/>
      <w:bCs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AE514D"/>
    <w:pPr>
      <w:keepNext/>
      <w:keepLines/>
      <w:numPr>
        <w:ilvl w:val="4"/>
        <w:numId w:val="1"/>
      </w:numPr>
      <w:suppressAutoHyphens/>
      <w:spacing w:before="200" w:after="0"/>
      <w:jc w:val="left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3733E"/>
    <w:pPr>
      <w:keepNext/>
      <w:keepLines/>
      <w:numPr>
        <w:ilvl w:val="5"/>
        <w:numId w:val="1"/>
      </w:numPr>
      <w:suppressAutoHyphens/>
      <w:spacing w:before="200" w:after="0"/>
      <w:jc w:val="left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5107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5107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5107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514D"/>
    <w:rPr>
      <w:rFonts w:eastAsiaTheme="majorEastAsia" w:cstheme="majorBidi"/>
      <w:b/>
      <w:bCs/>
      <w:color w:val="000000"/>
      <w:sz w:val="28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E514D"/>
    <w:rPr>
      <w:rFonts w:eastAsiaTheme="majorEastAsia" w:cstheme="majorBidi"/>
      <w:b/>
      <w:bCs/>
      <w:color w:val="000000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E514D"/>
    <w:rPr>
      <w:rFonts w:eastAsiaTheme="majorEastAsia" w:cstheme="majorBidi"/>
      <w:b/>
      <w:bCs/>
      <w:color w:val="000000"/>
      <w:sz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E514D"/>
    <w:rPr>
      <w:rFonts w:eastAsiaTheme="majorEastAsia" w:cstheme="majorBidi"/>
      <w:b/>
      <w:bCs/>
      <w:iCs/>
      <w:color w:val="000000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E514D"/>
    <w:rPr>
      <w:rFonts w:eastAsiaTheme="majorEastAsia" w:cstheme="majorBidi"/>
      <w:color w:val="243F60" w:themeColor="accent1" w:themeShade="7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3733E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510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51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51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aliases w:val="(Abbildungen,Tabellen,Objekte)"/>
    <w:basedOn w:val="Standard"/>
    <w:next w:val="Standard"/>
    <w:autoRedefine/>
    <w:unhideWhenUsed/>
    <w:qFormat/>
    <w:rsid w:val="00F63F68"/>
    <w:pPr>
      <w:spacing w:before="240" w:after="240" w:line="240" w:lineRule="auto"/>
      <w:jc w:val="left"/>
    </w:pPr>
    <w:rPr>
      <w:rFonts w:eastAsiaTheme="minorEastAsia"/>
      <w:b/>
      <w:bCs/>
      <w:color w:val="000000"/>
      <w:sz w:val="18"/>
      <w:szCs w:val="18"/>
      <w:lang w:val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ED3C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D3C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nabsatz">
    <w:name w:val="List Paragraph"/>
    <w:basedOn w:val="Standard"/>
    <w:uiPriority w:val="34"/>
    <w:qFormat/>
    <w:rsid w:val="00ED3C08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BD0D53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D0D5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berschrift2ohneNummerierung">
    <w:name w:val="Überschrift 2 ohne Nummerierung"/>
    <w:basedOn w:val="berschrift2"/>
    <w:autoRedefine/>
    <w:qFormat/>
    <w:rsid w:val="007315A0"/>
    <w:pPr>
      <w:numPr>
        <w:ilvl w:val="0"/>
        <w:numId w:val="0"/>
      </w:numPr>
    </w:pPr>
  </w:style>
  <w:style w:type="paragraph" w:customStyle="1" w:styleId="berschrift1ohneNummerierung">
    <w:name w:val="Überschrift 1 ohne Nummerierung"/>
    <w:basedOn w:val="berschrift1"/>
    <w:qFormat/>
    <w:rsid w:val="00245B4D"/>
    <w:pPr>
      <w:numPr>
        <w:numId w:val="0"/>
      </w:numPr>
      <w:spacing w:before="480" w:after="240"/>
    </w:pPr>
  </w:style>
  <w:style w:type="paragraph" w:customStyle="1" w:styleId="Titelei">
    <w:name w:val="Titelei"/>
    <w:basedOn w:val="Standard"/>
    <w:qFormat/>
    <w:rsid w:val="00BD0D53"/>
    <w:pPr>
      <w:tabs>
        <w:tab w:val="clear" w:pos="567"/>
        <w:tab w:val="clear" w:pos="851"/>
        <w:tab w:val="clear" w:pos="1134"/>
        <w:tab w:val="clear" w:pos="8505"/>
      </w:tabs>
      <w:spacing w:after="0"/>
      <w:jc w:val="left"/>
    </w:pPr>
    <w:rPr>
      <w:rFonts w:ascii="Frutiger LT Std 55 Roman" w:hAnsi="Frutiger LT Std 55 Roman"/>
    </w:rPr>
  </w:style>
  <w:style w:type="paragraph" w:styleId="Verzeichnis1">
    <w:name w:val="toc 1"/>
    <w:basedOn w:val="Standard"/>
    <w:next w:val="Standard"/>
    <w:autoRedefine/>
    <w:uiPriority w:val="39"/>
    <w:unhideWhenUsed/>
    <w:rsid w:val="0092174E"/>
    <w:pPr>
      <w:tabs>
        <w:tab w:val="clear" w:pos="567"/>
        <w:tab w:val="clear" w:pos="851"/>
        <w:tab w:val="clear" w:pos="1134"/>
        <w:tab w:val="clear" w:pos="8505"/>
        <w:tab w:val="left" w:pos="284"/>
        <w:tab w:val="right" w:leader="dot" w:pos="6237"/>
      </w:tabs>
      <w:spacing w:before="120" w:after="60"/>
      <w:jc w:val="left"/>
    </w:pPr>
    <w:rPr>
      <w:b/>
    </w:rPr>
  </w:style>
  <w:style w:type="paragraph" w:styleId="Verzeichnis2">
    <w:name w:val="toc 2"/>
    <w:basedOn w:val="Standard"/>
    <w:next w:val="Standard"/>
    <w:autoRedefine/>
    <w:uiPriority w:val="39"/>
    <w:unhideWhenUsed/>
    <w:rsid w:val="009D6B34"/>
    <w:pPr>
      <w:tabs>
        <w:tab w:val="clear" w:pos="567"/>
        <w:tab w:val="clear" w:pos="851"/>
        <w:tab w:val="clear" w:pos="8505"/>
        <w:tab w:val="right" w:leader="dot" w:pos="6237"/>
      </w:tabs>
      <w:spacing w:after="0"/>
      <w:jc w:val="left"/>
    </w:pPr>
    <w:rPr>
      <w:noProof/>
      <w:sz w:val="16"/>
    </w:rPr>
  </w:style>
  <w:style w:type="paragraph" w:styleId="Verzeichnis3">
    <w:name w:val="toc 3"/>
    <w:basedOn w:val="Standard"/>
    <w:next w:val="Standard"/>
    <w:autoRedefine/>
    <w:uiPriority w:val="39"/>
    <w:unhideWhenUsed/>
    <w:rsid w:val="003B33FF"/>
    <w:pPr>
      <w:tabs>
        <w:tab w:val="clear" w:pos="567"/>
        <w:tab w:val="clear" w:pos="851"/>
        <w:tab w:val="clear" w:pos="1134"/>
        <w:tab w:val="clear" w:pos="8505"/>
        <w:tab w:val="left" w:pos="1418"/>
        <w:tab w:val="right" w:leader="dot" w:pos="6237"/>
      </w:tabs>
      <w:spacing w:after="0"/>
      <w:ind w:left="1304" w:hanging="567"/>
      <w:jc w:val="left"/>
    </w:pPr>
  </w:style>
  <w:style w:type="table" w:styleId="Tabellenraster">
    <w:name w:val="Table Grid"/>
    <w:basedOn w:val="NormaleTabelle"/>
    <w:rsid w:val="00215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bildungsverzeichnis">
    <w:name w:val="table of figures"/>
    <w:basedOn w:val="Standard"/>
    <w:next w:val="Standard"/>
    <w:uiPriority w:val="99"/>
    <w:unhideWhenUsed/>
    <w:rsid w:val="003B33FF"/>
    <w:pPr>
      <w:tabs>
        <w:tab w:val="clear" w:pos="567"/>
        <w:tab w:val="clear" w:pos="851"/>
        <w:tab w:val="clear" w:pos="1134"/>
        <w:tab w:val="clear" w:pos="8505"/>
        <w:tab w:val="left" w:pos="1418"/>
        <w:tab w:val="right" w:leader="dot" w:pos="6237"/>
      </w:tabs>
      <w:spacing w:after="60"/>
      <w:ind w:left="1418" w:hanging="1418"/>
      <w:jc w:val="left"/>
    </w:pPr>
  </w:style>
  <w:style w:type="paragraph" w:customStyle="1" w:styleId="Tabelle">
    <w:name w:val="Tabelle"/>
    <w:basedOn w:val="Standard"/>
    <w:autoRedefine/>
    <w:qFormat/>
    <w:rsid w:val="003B33FF"/>
    <w:pPr>
      <w:tabs>
        <w:tab w:val="clear" w:pos="567"/>
        <w:tab w:val="clear" w:pos="851"/>
        <w:tab w:val="clear" w:pos="1134"/>
      </w:tabs>
      <w:spacing w:after="0"/>
      <w:jc w:val="left"/>
    </w:pPr>
    <w:rPr>
      <w:lang w:val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D4C76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D4C76"/>
    <w:rPr>
      <w:rFonts w:asciiTheme="majorHAnsi" w:hAnsiTheme="majorHAns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D4C76"/>
    <w:rPr>
      <w:vertAlign w:val="superscript"/>
    </w:rPr>
  </w:style>
  <w:style w:type="paragraph" w:customStyle="1" w:styleId="Funote">
    <w:name w:val="Fußnote"/>
    <w:basedOn w:val="Standard"/>
    <w:autoRedefine/>
    <w:qFormat/>
    <w:rsid w:val="00E65FD6"/>
    <w:pPr>
      <w:tabs>
        <w:tab w:val="left" w:pos="170"/>
      </w:tabs>
      <w:spacing w:after="0"/>
      <w:ind w:left="170" w:hanging="170"/>
      <w:jc w:val="left"/>
      <w:textboxTightWrap w:val="allLines"/>
    </w:pPr>
    <w:rPr>
      <w:sz w:val="16"/>
      <w:lang w:val="en-US"/>
    </w:rPr>
  </w:style>
  <w:style w:type="paragraph" w:styleId="Kopfzeile">
    <w:name w:val="header"/>
    <w:link w:val="KopfzeileZchn"/>
    <w:autoRedefine/>
    <w:uiPriority w:val="99"/>
    <w:unhideWhenUsed/>
    <w:rsid w:val="002D26DE"/>
    <w:pPr>
      <w:pBdr>
        <w:bottom w:val="single" w:sz="4" w:space="1" w:color="auto"/>
      </w:pBdr>
      <w:tabs>
        <w:tab w:val="left" w:pos="170"/>
      </w:tabs>
      <w:suppressAutoHyphens/>
      <w:spacing w:after="0" w:line="240" w:lineRule="auto"/>
    </w:pPr>
    <w:rPr>
      <w:rFonts w:eastAsiaTheme="majorEastAsia" w:cstheme="majorBidi"/>
      <w:sz w:val="16"/>
      <w:szCs w:val="28"/>
    </w:rPr>
  </w:style>
  <w:style w:type="character" w:customStyle="1" w:styleId="KopfzeileZchn">
    <w:name w:val="Kopfzeile Zchn"/>
    <w:basedOn w:val="Absatz-Standardschriftart"/>
    <w:link w:val="Kopfzeile"/>
    <w:uiPriority w:val="99"/>
    <w:rsid w:val="002D26DE"/>
    <w:rPr>
      <w:rFonts w:eastAsiaTheme="majorEastAsia" w:cstheme="majorBidi"/>
      <w:sz w:val="16"/>
      <w:szCs w:val="28"/>
    </w:rPr>
  </w:style>
  <w:style w:type="paragraph" w:styleId="Fuzeile">
    <w:name w:val="footer"/>
    <w:basedOn w:val="Standard"/>
    <w:link w:val="FuzeileZchn"/>
    <w:autoRedefine/>
    <w:uiPriority w:val="99"/>
    <w:unhideWhenUsed/>
    <w:rsid w:val="003B33FF"/>
    <w:pPr>
      <w:tabs>
        <w:tab w:val="clear" w:pos="567"/>
        <w:tab w:val="clear" w:pos="851"/>
        <w:tab w:val="clear" w:pos="1134"/>
        <w:tab w:val="clear" w:pos="8505"/>
        <w:tab w:val="center" w:pos="4536"/>
        <w:tab w:val="right" w:pos="9072"/>
      </w:tabs>
      <w:spacing w:after="0" w:line="240" w:lineRule="auto"/>
      <w:jc w:val="lef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3B33FF"/>
    <w:rPr>
      <w:rFonts w:ascii="Times New Roman" w:hAnsi="Times New Roman"/>
      <w:noProof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6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68D0"/>
    <w:rPr>
      <w:rFonts w:ascii="Tahoma" w:hAnsi="Tahoma" w:cs="Tahoma"/>
      <w:sz w:val="16"/>
      <w:szCs w:val="16"/>
    </w:rPr>
  </w:style>
  <w:style w:type="paragraph" w:customStyle="1" w:styleId="HeaderEven">
    <w:name w:val="Header Even"/>
    <w:basedOn w:val="KeinLeerraum"/>
    <w:qFormat/>
    <w:rsid w:val="002D2AC6"/>
    <w:pPr>
      <w:pBdr>
        <w:bottom w:val="single" w:sz="4" w:space="1" w:color="4F81BD" w:themeColor="accent1"/>
      </w:pBdr>
      <w:tabs>
        <w:tab w:val="clear" w:pos="567"/>
        <w:tab w:val="clear" w:pos="851"/>
        <w:tab w:val="clear" w:pos="1134"/>
        <w:tab w:val="clear" w:pos="8505"/>
      </w:tabs>
      <w:jc w:val="left"/>
    </w:pPr>
    <w:rPr>
      <w:rFonts w:asciiTheme="minorHAnsi" w:eastAsiaTheme="minorEastAsia" w:hAnsiTheme="minorHAnsi"/>
      <w:b/>
      <w:bCs/>
      <w:color w:val="1F497D" w:themeColor="text2"/>
      <w:szCs w:val="23"/>
      <w:lang w:eastAsia="ja-JP"/>
    </w:rPr>
  </w:style>
  <w:style w:type="paragraph" w:styleId="KeinLeerraum">
    <w:name w:val="No Spacing"/>
    <w:link w:val="KeinLeerraumZchn"/>
    <w:uiPriority w:val="1"/>
    <w:qFormat/>
    <w:rsid w:val="002D2AC6"/>
    <w:pPr>
      <w:tabs>
        <w:tab w:val="left" w:pos="567"/>
        <w:tab w:val="left" w:pos="851"/>
        <w:tab w:val="left" w:pos="1134"/>
        <w:tab w:val="right" w:pos="8505"/>
      </w:tabs>
      <w:spacing w:after="0" w:line="240" w:lineRule="auto"/>
      <w:jc w:val="both"/>
    </w:pPr>
    <w:rPr>
      <w:rFonts w:asciiTheme="majorHAnsi" w:hAnsiTheme="majorHAnsi"/>
      <w:sz w:val="20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C438E0"/>
    <w:rPr>
      <w:rFonts w:asciiTheme="majorHAnsi" w:hAnsiTheme="majorHAnsi"/>
      <w:sz w:val="20"/>
    </w:rPr>
  </w:style>
  <w:style w:type="paragraph" w:customStyle="1" w:styleId="KopfzeileungeradeSeite">
    <w:name w:val="Kopfzeile ungerade Seite"/>
    <w:basedOn w:val="Kopfzeile"/>
    <w:qFormat/>
    <w:rsid w:val="00B43B4B"/>
    <w:pPr>
      <w:tabs>
        <w:tab w:val="clear" w:pos="170"/>
        <w:tab w:val="left" w:pos="312"/>
      </w:tabs>
      <w:jc w:val="right"/>
    </w:pPr>
  </w:style>
  <w:style w:type="paragraph" w:customStyle="1" w:styleId="FuzeileungeradeSeite">
    <w:name w:val="Fußzeile ungerade Seite"/>
    <w:basedOn w:val="Fuzeile"/>
    <w:autoRedefine/>
    <w:qFormat/>
    <w:rsid w:val="003E5093"/>
    <w:pPr>
      <w:tabs>
        <w:tab w:val="left" w:pos="3171"/>
      </w:tabs>
      <w:jc w:val="right"/>
    </w:pPr>
  </w:style>
  <w:style w:type="character" w:styleId="SchwacheHervorhebung">
    <w:name w:val="Subtle Emphasis"/>
    <w:basedOn w:val="Absatz-Standardschriftart"/>
    <w:uiPriority w:val="19"/>
    <w:qFormat/>
    <w:rsid w:val="004F2B76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qFormat/>
    <w:rsid w:val="0098452B"/>
    <w:rPr>
      <w:rFonts w:asciiTheme="minorHAnsi" w:hAnsiTheme="minorHAnsi"/>
      <w:i/>
      <w:iCs/>
      <w:sz w:val="20"/>
    </w:rPr>
  </w:style>
  <w:style w:type="paragraph" w:customStyle="1" w:styleId="Abbildung">
    <w:name w:val="Abbildung"/>
    <w:basedOn w:val="Standard"/>
    <w:qFormat/>
    <w:rsid w:val="008F3016"/>
    <w:pPr>
      <w:keepNext/>
      <w:spacing w:before="480" w:after="0"/>
      <w:jc w:val="center"/>
    </w:pPr>
  </w:style>
  <w:style w:type="paragraph" w:styleId="Literaturverzeichnis">
    <w:name w:val="Bibliography"/>
    <w:basedOn w:val="Standard"/>
    <w:next w:val="Standard"/>
    <w:uiPriority w:val="37"/>
    <w:unhideWhenUsed/>
    <w:rsid w:val="00862887"/>
    <w:pPr>
      <w:keepNext/>
      <w:tabs>
        <w:tab w:val="clear" w:pos="851"/>
        <w:tab w:val="clear" w:pos="1134"/>
        <w:tab w:val="clear" w:pos="8505"/>
      </w:tabs>
      <w:suppressAutoHyphens/>
      <w:spacing w:after="120" w:line="240" w:lineRule="auto"/>
      <w:ind w:left="397" w:hanging="397"/>
      <w:jc w:val="left"/>
    </w:pPr>
    <w:rPr>
      <w:iCs/>
      <w:noProof/>
    </w:rPr>
  </w:style>
  <w:style w:type="paragraph" w:customStyle="1" w:styleId="Formelzhlung">
    <w:name w:val="Formelzählung"/>
    <w:basedOn w:val="Beschriftung"/>
    <w:qFormat/>
    <w:rsid w:val="0016299F"/>
    <w:pPr>
      <w:tabs>
        <w:tab w:val="clear" w:pos="567"/>
        <w:tab w:val="clear" w:pos="851"/>
        <w:tab w:val="clear" w:pos="1134"/>
        <w:tab w:val="clear" w:pos="8505"/>
        <w:tab w:val="right" w:pos="6237"/>
      </w:tabs>
      <w:spacing w:before="0"/>
    </w:pPr>
    <w:rPr>
      <w:b w:val="0"/>
      <w:sz w:val="20"/>
    </w:rPr>
  </w:style>
  <w:style w:type="paragraph" w:customStyle="1" w:styleId="Bildunterschriftenglisch">
    <w:name w:val="Bildunterschrift englisch"/>
    <w:basedOn w:val="Standard"/>
    <w:next w:val="Standard"/>
    <w:qFormat/>
    <w:rsid w:val="00245B4D"/>
    <w:pPr>
      <w:tabs>
        <w:tab w:val="clear" w:pos="567"/>
        <w:tab w:val="clear" w:pos="1134"/>
      </w:tabs>
      <w:spacing w:before="120" w:after="480"/>
      <w:ind w:left="851" w:hanging="851"/>
      <w:jc w:val="left"/>
    </w:pPr>
    <w:rPr>
      <w:sz w:val="16"/>
    </w:rPr>
  </w:style>
  <w:style w:type="paragraph" w:customStyle="1" w:styleId="Seitenzahlrechts">
    <w:name w:val="Seitenzahl rechts"/>
    <w:basedOn w:val="Fuzeile"/>
    <w:qFormat/>
    <w:rsid w:val="00D40CBD"/>
    <w:pPr>
      <w:jc w:val="right"/>
    </w:pPr>
  </w:style>
  <w:style w:type="paragraph" w:customStyle="1" w:styleId="Bildunterschrift">
    <w:name w:val="Bildunterschrift"/>
    <w:basedOn w:val="Abbildung"/>
    <w:qFormat/>
    <w:rsid w:val="00B845EF"/>
    <w:pPr>
      <w:keepNext w:val="0"/>
      <w:tabs>
        <w:tab w:val="clear" w:pos="567"/>
        <w:tab w:val="clear" w:pos="851"/>
      </w:tabs>
      <w:spacing w:before="120" w:after="480"/>
      <w:ind w:left="1134" w:hanging="1134"/>
      <w:jc w:val="left"/>
    </w:pPr>
    <w:rPr>
      <w:rFonts w:eastAsiaTheme="minorEastAsia"/>
      <w:bCs/>
      <w:color w:val="000000"/>
      <w:sz w:val="16"/>
      <w:szCs w:val="18"/>
    </w:rPr>
  </w:style>
  <w:style w:type="paragraph" w:customStyle="1" w:styleId="Tabellenberschrift">
    <w:name w:val="Tabellenüberschrift"/>
    <w:basedOn w:val="Bildunterschrift"/>
    <w:qFormat/>
    <w:rsid w:val="003B33FF"/>
    <w:pPr>
      <w:tabs>
        <w:tab w:val="clear" w:pos="1134"/>
        <w:tab w:val="left" w:pos="851"/>
      </w:tabs>
      <w:spacing w:before="480" w:after="120"/>
      <w:ind w:left="851" w:hanging="851"/>
    </w:pPr>
  </w:style>
  <w:style w:type="paragraph" w:customStyle="1" w:styleId="Tabellenverzeichnis">
    <w:name w:val="Tabellenverzeichnis"/>
    <w:basedOn w:val="Abbildungsverzeichnis"/>
    <w:qFormat/>
    <w:rsid w:val="00C12EBC"/>
    <w:pPr>
      <w:tabs>
        <w:tab w:val="left" w:pos="1134"/>
      </w:tabs>
      <w:ind w:left="1134" w:hanging="1134"/>
    </w:pPr>
  </w:style>
  <w:style w:type="character" w:styleId="Hyperlink">
    <w:name w:val="Hyperlink"/>
    <w:basedOn w:val="Absatz-Standardschriftart"/>
    <w:uiPriority w:val="99"/>
    <w:unhideWhenUsed/>
    <w:rsid w:val="002A7352"/>
    <w:rPr>
      <w:color w:val="0000FF" w:themeColor="hyperlink"/>
      <w:u w:val="single"/>
    </w:rPr>
  </w:style>
  <w:style w:type="paragraph" w:customStyle="1" w:styleId="Abkrzungsverzeichnis">
    <w:name w:val="Abkürzungsverzeichnis"/>
    <w:basedOn w:val="Standard"/>
    <w:qFormat/>
    <w:rsid w:val="00245B4D"/>
    <w:pPr>
      <w:tabs>
        <w:tab w:val="clear" w:pos="567"/>
        <w:tab w:val="clear" w:pos="1134"/>
      </w:tabs>
      <w:jc w:val="left"/>
    </w:pPr>
    <w:rPr>
      <w:lang w:val="en-US"/>
    </w:rPr>
  </w:style>
  <w:style w:type="paragraph" w:customStyle="1" w:styleId="Formel">
    <w:name w:val="Formel"/>
    <w:basedOn w:val="Standard"/>
    <w:qFormat/>
    <w:rsid w:val="001226AE"/>
    <w:pPr>
      <w:tabs>
        <w:tab w:val="clear" w:pos="567"/>
        <w:tab w:val="clear" w:pos="851"/>
        <w:tab w:val="clear" w:pos="1134"/>
        <w:tab w:val="clear" w:pos="8505"/>
        <w:tab w:val="right" w:pos="6237"/>
      </w:tabs>
    </w:pPr>
    <w:rPr>
      <w:rFonts w:ascii="Cambria Math" w:hAnsi="Cambria Math"/>
      <w:lang w:val="en-US"/>
    </w:rPr>
  </w:style>
  <w:style w:type="paragraph" w:customStyle="1" w:styleId="Name">
    <w:name w:val="Name"/>
    <w:basedOn w:val="IntensivesZitat"/>
    <w:qFormat/>
    <w:rsid w:val="00245B4D"/>
    <w:pPr>
      <w:pBdr>
        <w:bottom w:val="none" w:sz="0" w:space="0" w:color="auto"/>
      </w:pBdr>
      <w:tabs>
        <w:tab w:val="clear" w:pos="567"/>
        <w:tab w:val="clear" w:pos="851"/>
        <w:tab w:val="clear" w:pos="1134"/>
        <w:tab w:val="clear" w:pos="8505"/>
      </w:tabs>
      <w:suppressAutoHyphens/>
      <w:spacing w:after="120"/>
      <w:ind w:left="0" w:right="0"/>
      <w:jc w:val="left"/>
    </w:pPr>
    <w:rPr>
      <w:b w:val="0"/>
      <w:color w:val="000000"/>
    </w:rPr>
  </w:style>
  <w:style w:type="paragraph" w:customStyle="1" w:styleId="Position">
    <w:name w:val="Position"/>
    <w:basedOn w:val="Name"/>
    <w:qFormat/>
    <w:rsid w:val="00245B4D"/>
    <w:pPr>
      <w:tabs>
        <w:tab w:val="left" w:pos="170"/>
      </w:tabs>
      <w:spacing w:before="0" w:after="200"/>
      <w:ind w:left="170" w:hanging="170"/>
      <w:contextualSpacing/>
    </w:pPr>
    <w:rPr>
      <w:sz w:val="16"/>
    </w:rPr>
  </w:style>
  <w:style w:type="paragraph" w:customStyle="1" w:styleId="berschrift1Artikel">
    <w:name w:val="Überschrift 1 Artikel"/>
    <w:basedOn w:val="berschrift1ohneNummerierung"/>
    <w:qFormat/>
    <w:rsid w:val="00F733A2"/>
    <w:pPr>
      <w:spacing w:before="600" w:after="360"/>
    </w:pPr>
    <w:rPr>
      <w:sz w:val="4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45B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45B4D"/>
    <w:rPr>
      <w:rFonts w:asciiTheme="majorHAnsi" w:hAnsiTheme="majorHAnsi"/>
      <w:b/>
      <w:bCs/>
      <w:i/>
      <w:iCs/>
      <w:color w:val="4F81BD" w:themeColor="accent1"/>
      <w:sz w:val="20"/>
    </w:rPr>
  </w:style>
  <w:style w:type="paragraph" w:customStyle="1" w:styleId="Tabellenberschriftenglisch">
    <w:name w:val="Tabellenüberschrift englisch"/>
    <w:basedOn w:val="Standard"/>
    <w:next w:val="Standard"/>
    <w:qFormat/>
    <w:rsid w:val="00245B4D"/>
    <w:pPr>
      <w:spacing w:before="480" w:after="120"/>
      <w:ind w:left="851" w:hanging="851"/>
      <w:jc w:val="left"/>
    </w:pPr>
    <w:rPr>
      <w:rFonts w:eastAsiaTheme="minorEastAsia"/>
      <w:bCs/>
      <w:color w:val="000000"/>
      <w:sz w:val="16"/>
      <w:szCs w:val="18"/>
    </w:rPr>
  </w:style>
  <w:style w:type="paragraph" w:customStyle="1" w:styleId="LiteraturFlattersatz">
    <w:name w:val="Literatur Flattersatz"/>
    <w:basedOn w:val="Literaturverzeichnis"/>
    <w:qFormat/>
    <w:rsid w:val="00245B4D"/>
    <w:pPr>
      <w:keepNext w:val="0"/>
      <w:keepLines/>
      <w:spacing w:line="276" w:lineRule="auto"/>
      <w:ind w:left="567" w:hanging="567"/>
    </w:pPr>
  </w:style>
  <w:style w:type="paragraph" w:customStyle="1" w:styleId="Aufzhlungenlangab3Zeilen">
    <w:name w:val="Aufzählungen_lang_ab 3 Zeilen"/>
    <w:basedOn w:val="Listenabsatz"/>
    <w:qFormat/>
    <w:rsid w:val="0082757A"/>
    <w:pPr>
      <w:numPr>
        <w:numId w:val="5"/>
      </w:numPr>
      <w:ind w:left="568" w:hanging="284"/>
    </w:pPr>
    <w:rPr>
      <w:lang w:val="en-US"/>
    </w:rPr>
  </w:style>
  <w:style w:type="paragraph" w:customStyle="1" w:styleId="Aufzhlungenkurzbis2Zeilen">
    <w:name w:val="Aufzählungen_kurz_bis 2 Zeilen"/>
    <w:basedOn w:val="Aufzhlungenlangab3Zeilen"/>
    <w:link w:val="Aufzhlungenkurzbis2ZeilenZchn"/>
    <w:qFormat/>
    <w:rsid w:val="0082757A"/>
    <w:pPr>
      <w:jc w:val="left"/>
    </w:pPr>
  </w:style>
  <w:style w:type="character" w:customStyle="1" w:styleId="Aufzhlungenkurzbis2ZeilenZchn">
    <w:name w:val="Aufzählungen_kurz_bis 2 Zeilen Zchn"/>
    <w:basedOn w:val="Absatz-Standardschriftart"/>
    <w:link w:val="Aufzhlungenkurzbis2Zeilen"/>
    <w:rsid w:val="0082757A"/>
    <w:rPr>
      <w:sz w:val="20"/>
      <w:lang w:val="en-US"/>
    </w:rPr>
  </w:style>
  <w:style w:type="paragraph" w:customStyle="1" w:styleId="Zitate">
    <w:name w:val="Zitate"/>
    <w:basedOn w:val="Standard"/>
    <w:link w:val="ZitateZchn"/>
    <w:qFormat/>
    <w:rsid w:val="0082757A"/>
    <w:pPr>
      <w:spacing w:before="240" w:after="240"/>
      <w:ind w:left="567" w:right="567" w:hanging="85"/>
    </w:pPr>
    <w:rPr>
      <w:i/>
      <w:lang w:val="en-US"/>
    </w:rPr>
  </w:style>
  <w:style w:type="character" w:customStyle="1" w:styleId="ZitateZchn">
    <w:name w:val="Zitate Zchn"/>
    <w:basedOn w:val="Absatz-Standardschriftart"/>
    <w:link w:val="Zitate"/>
    <w:rsid w:val="0082757A"/>
    <w:rPr>
      <w:i/>
      <w:sz w:val="20"/>
      <w:lang w:val="en-US"/>
    </w:rPr>
  </w:style>
  <w:style w:type="character" w:styleId="Fett">
    <w:name w:val="Strong"/>
    <w:basedOn w:val="Absatz-Standardschriftart"/>
    <w:uiPriority w:val="22"/>
    <w:qFormat/>
    <w:rsid w:val="00B664F8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B664F8"/>
    <w:pPr>
      <w:tabs>
        <w:tab w:val="clear" w:pos="567"/>
        <w:tab w:val="clear" w:pos="851"/>
        <w:tab w:val="clear" w:pos="1134"/>
        <w:tab w:val="clear" w:pos="8505"/>
      </w:tabs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A3EC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4752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47520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4752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4752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47520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C069BC"/>
    <w:rPr>
      <w:color w:val="800080" w:themeColor="followedHyperlink"/>
      <w:u w:val="singl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1809FE"/>
    <w:pPr>
      <w:spacing w:after="0"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809FE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1809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9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28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bnakl\Desktop\KIT-SP_Dokumentvorlagen_Word_Monographie_A4\Dokumentvorlage_A4_serifen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IEEE">
  <b:Source>
    <b:Tag>Nac85</b:Tag>
    <b:SourceType>Book</b:SourceType>
    <b:Guid>{3D67EF11-B685-4E43-BA82-A2FE44A8115F}</b:Guid>
    <b:LCID>de-DE</b:LCID>
    <b:Author>
      <b:Author>
        <b:NameList>
          <b:Person>
            <b:Last>Nachname</b:Last>
            <b:First>Vorname</b:First>
          </b:Person>
        </b:NameList>
      </b:Author>
    </b:Author>
    <b:Title>Titel des Buches</b:Title>
    <b:Year>1985</b:Year>
    <b:City>Karlsruhe</b:City>
    <b:Publisher>KIT Scientific Publishing</b:Publisher>
    <b:RefOrder>1</b:RefOrder>
  </b:Source>
  <b:Source>
    <b:Tag>Platzhalter5</b:Tag>
    <b:SourceType>Book</b:SourceType>
    <b:Guid>{DDBA9035-2B10-4DDA-B13A-0D678F68B07E}</b:Guid>
    <b:Title>Titel der Veröffentlichung</b:Title>
    <b:Year>2012</b:Year>
    <b:Author>
      <b:Author>
        <b:NameList>
          <b:Person>
            <b:Last>Scholl</b:Last>
            <b:First>Thorsten</b:First>
          </b:Person>
        </b:NameList>
      </b:Author>
    </b:Author>
    <b:City>München</b:City>
    <b:RefOrder>7</b:RefOrder>
  </b:Source>
  <b:Source>
    <b:Tag>Platzhalter4</b:Tag>
    <b:SourceType>Book</b:SourceType>
    <b:Guid>{060D0BC2-FEDC-49C8-98B1-96B1B4EBC248}</b:Guid>
    <b:Author>
      <b:Author>
        <b:NameList>
          <b:Person>
            <b:Last>Wiedemann</b:Last>
            <b:First>Gregor</b:First>
          </b:Person>
        </b:NameList>
      </b:Author>
    </b:Author>
    <b:Title>Titel der Veröffentlichung</b:Title>
    <b:Year>1953</b:Year>
    <b:City>Jena</b:City>
    <b:RefOrder>6</b:RefOrder>
  </b:Source>
  <b:Source>
    <b:Tag>Platzhalter3</b:Tag>
    <b:SourceType>Book</b:SourceType>
    <b:Guid>{DADDB2AD-B45E-481C-9DCF-0F58E0EF4B92}</b:Guid>
    <b:Author>
      <b:Author>
        <b:NameList>
          <b:Person>
            <b:Last>Leiermann</b:Last>
            <b:First>Sabine</b:First>
          </b:Person>
        </b:NameList>
      </b:Author>
    </b:Author>
    <b:Title>Titel der Veröffentlichung</b:Title>
    <b:Year>1995</b:Year>
    <b:City>Stuttgart</b:City>
    <b:RefOrder>5</b:RefOrder>
  </b:Source>
  <b:Source>
    <b:Tag>Platzhalter2</b:Tag>
    <b:SourceType>Book</b:SourceType>
    <b:Guid>{80D65493-E06B-4CC9-B13A-57EDE1A10D36}</b:Guid>
    <b:Author>
      <b:Author>
        <b:NameList>
          <b:Person>
            <b:Last>Gnielka</b:Last>
            <b:First>Sabine</b:First>
          </b:Person>
        </b:NameList>
      </b:Author>
    </b:Author>
    <b:Title>Titel der Veröffentlichung</b:Title>
    <b:Year>1999</b:Year>
    <b:City>Mannheim</b:City>
    <b:RefOrder>4</b:RefOrder>
  </b:Source>
  <b:Source>
    <b:Tag>Platzhalter1</b:Tag>
    <b:SourceType>Book</b:SourceType>
    <b:Guid>{57E632C0-4D45-4AC7-8C8A-802AB4B2E118}</b:Guid>
    <b:Author>
      <b:Author>
        <b:NameList>
          <b:Person>
            <b:Last>Nachname</b:Last>
            <b:First>Stefan</b:First>
          </b:Person>
        </b:NameList>
      </b:Author>
    </b:Author>
    <b:Title>Titel der Veröffentlichung</b:Title>
    <b:Year>2000</b:Year>
    <b:City>Leipzig</b:City>
    <b:RefOrder>3</b:RefOrder>
  </b:Source>
  <b:Source>
    <b:Tag>Nac96</b:Tag>
    <b:SourceType>JournalArticle</b:SourceType>
    <b:Guid>{DD609847-AF45-4203-818D-AAE4DAA88231}</b:Guid>
    <b:Title>Reguiat od Vestum monosim</b:Title>
    <b:Year>1996</b:Year>
    <b:Author>
      <b:Author>
        <b:NameList>
          <b:Person>
            <b:Last>Nachname</b:Last>
            <b:First>Vorname</b:First>
          </b:Person>
          <b:Person>
            <b:Last>Istum</b:Last>
            <b:First>Gabor</b:First>
          </b:Person>
        </b:NameList>
      </b:Author>
    </b:Author>
    <b:JournalName>Zeitschrift</b:JournalName>
    <b:Pages>15-52</b:Pages>
    <b:RefOrder>2</b:RefOrder>
  </b:Source>
</b:Sources>
</file>

<file path=customXml/itemProps1.xml><?xml version="1.0" encoding="utf-8"?>
<ds:datastoreItem xmlns:ds="http://schemas.openxmlformats.org/officeDocument/2006/customXml" ds:itemID="{1CDB824F-98E3-4900-AFB4-E12ABBE5B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Dokumentvorlage_A4_serifen</Template>
  <TotalTime>0</TotalTime>
  <Pages>2</Pages>
  <Words>281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Unterüberschrift der zweiten Ebene</vt:lpstr>
    </vt:vector>
  </TitlesOfParts>
  <Company>KIT Bibliothek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Unterüberschrift der zweiten Ebene</dc:title>
  <dc:creator>Nadine Klumpp</dc:creator>
  <cp:lastModifiedBy>Klotz, Johannes (FAST)</cp:lastModifiedBy>
  <cp:revision>28</cp:revision>
  <cp:lastPrinted>2021-06-21T12:35:00Z</cp:lastPrinted>
  <dcterms:created xsi:type="dcterms:W3CDTF">2026-01-13T11:58:00Z</dcterms:created>
  <dcterms:modified xsi:type="dcterms:W3CDTF">2026-01-22T10:43:00Z</dcterms:modified>
</cp:coreProperties>
</file>